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358B6" w14:textId="77777777" w:rsidR="00943FB7" w:rsidRDefault="004B246A" w:rsidP="00A834A2">
      <w:r w:rsidRPr="004B246A">
        <mc:AlternateContent>
          <mc:Choice Requires="wpg">
            <w:drawing>
              <wp:anchor distT="0" distB="0" distL="114300" distR="114300" simplePos="0" relativeHeight="251658240" behindDoc="0" locked="0" layoutInCell="1" allowOverlap="1" wp14:anchorId="54D1CAE1" wp14:editId="4A5300F3">
                <wp:simplePos x="0" y="0"/>
                <wp:positionH relativeFrom="margin">
                  <wp:align>center</wp:align>
                </wp:positionH>
                <wp:positionV relativeFrom="paragraph">
                  <wp:posOffset>-503555</wp:posOffset>
                </wp:positionV>
                <wp:extent cx="6637468" cy="9692640"/>
                <wp:effectExtent l="25400" t="25400" r="30480" b="22860"/>
                <wp:wrapNone/>
                <wp:docPr id="3" name="Group 1"/>
                <wp:cNvGraphicFramePr/>
                <a:graphic xmlns:a="http://schemas.openxmlformats.org/drawingml/2006/main">
                  <a:graphicData uri="http://schemas.microsoft.com/office/word/2010/wordprocessingGroup">
                    <wpg:wgp>
                      <wpg:cNvGrpSpPr/>
                      <wpg:grpSpPr>
                        <a:xfrm>
                          <a:off x="0" y="0"/>
                          <a:ext cx="6637468" cy="9692640"/>
                          <a:chOff x="0" y="0"/>
                          <a:chExt cx="6637468" cy="9692640"/>
                        </a:xfrm>
                      </wpg:grpSpPr>
                      <wps:wsp>
                        <wps:cNvPr id="5" name="Rectangle 5"/>
                        <wps:cNvSpPr/>
                        <wps:spPr>
                          <a:xfrm>
                            <a:off x="0" y="0"/>
                            <a:ext cx="6637468" cy="9692640"/>
                          </a:xfrm>
                          <a:prstGeom prst="rect">
                            <a:avLst/>
                          </a:prstGeom>
                          <a:noFill/>
                          <a:ln w="50800" cap="sq">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10" name="Picture 10"/>
                          <pic:cNvPicPr>
                            <a:picLocks noChangeAspect="1"/>
                          </pic:cNvPicPr>
                        </pic:nvPicPr>
                        <pic:blipFill>
                          <a:blip r:embed="rId11">
                            <a:extLst>
                              <a:ext uri="{28A0092B-C50C-407E-A947-70E740481C1C}">
                                <a14:useLocalDpi xmlns:a14="http://schemas.microsoft.com/office/drawing/2010/main" val="0"/>
                              </a:ext>
                            </a:extLst>
                          </a:blip>
                          <a:srcRect/>
                          <a:stretch/>
                        </pic:blipFill>
                        <pic:spPr>
                          <a:xfrm>
                            <a:off x="485439" y="2009439"/>
                            <a:ext cx="5715000" cy="5715000"/>
                          </a:xfrm>
                          <a:prstGeom prst="rect">
                            <a:avLst/>
                          </a:prstGeom>
                        </pic:spPr>
                      </pic:pic>
                      <wps:wsp>
                        <wps:cNvPr id="11" name="TextBox 6"/>
                        <wps:cNvSpPr txBox="1"/>
                        <wps:spPr>
                          <a:xfrm>
                            <a:off x="48390" y="8112658"/>
                            <a:ext cx="6588760" cy="401320"/>
                          </a:xfrm>
                          <a:prstGeom prst="rect">
                            <a:avLst/>
                          </a:prstGeom>
                          <a:noFill/>
                        </wps:spPr>
                        <wps:txbx>
                          <w:txbxContent>
                            <w:p w14:paraId="585E7203" w14:textId="77777777" w:rsidR="002B5ABF" w:rsidRPr="006B45A2" w:rsidRDefault="002B5ABF" w:rsidP="002B0758">
                              <w:pPr>
                                <w:pStyle w:val="documenttypefrontpage"/>
                              </w:pPr>
                              <w:r>
                                <w:t>Practical Assignments</w:t>
                              </w:r>
                            </w:p>
                          </w:txbxContent>
                        </wps:txbx>
                        <wps:bodyPr wrap="square" rtlCol="0">
                          <a:spAutoFit/>
                        </wps:bodyPr>
                      </wps:wsp>
                      <wps:wsp>
                        <wps:cNvPr id="12" name="TextBox 7"/>
                        <wps:cNvSpPr txBox="1"/>
                        <wps:spPr>
                          <a:xfrm>
                            <a:off x="0" y="8936695"/>
                            <a:ext cx="6584950" cy="389255"/>
                          </a:xfrm>
                          <a:prstGeom prst="rect">
                            <a:avLst/>
                          </a:prstGeom>
                          <a:noFill/>
                        </wps:spPr>
                        <wps:txbx>
                          <w:txbxContent>
                            <w:p w14:paraId="14E34003" w14:textId="294F3687" w:rsidR="002B5ABF" w:rsidRDefault="002B5ABF" w:rsidP="002B0758">
                              <w:pPr>
                                <w:pStyle w:val="edition"/>
                              </w:pPr>
                              <w:r>
                                <w:t xml:space="preserve">Edition </w:t>
                              </w:r>
                              <w:r w:rsidR="000222AC">
                                <w:t>202510</w:t>
                              </w:r>
                            </w:p>
                          </w:txbxContent>
                        </wps:txbx>
                        <wps:bodyPr wrap="square" rtlCol="0">
                          <a:spAutoFit/>
                        </wps:bodyP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074572" y="459278"/>
                            <a:ext cx="2536734" cy="108099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4D1CAE1" id="Group 1" o:spid="_x0000_s1026" style="position:absolute;margin-left:0;margin-top:-39.65pt;width:522.65pt;height:763.2pt;z-index:251658240;mso-position-horizontal:center;mso-position-horizontal-relative:margin;mso-width-relative:margin;mso-height-relative:margin" coordsize="66374,96926"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&#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">
                <v:rect id="Rectangle 5" o:spid="_x0000_s1027" style="position:absolute;width:66374;height:9692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" filled="f" strokecolor="#f96b2e [3207]" strokeweight="4pt">
                  <v:stroke endcap="square"/>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left:4854;top:20094;width:57150;height:571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">
                  <v:imagedata r:id="rId13" o:title=""/>
                </v:shape>
                <v:shapetype id="_x0000_t202" coordsize="21600,21600" o:spt="202" path="m,l,21600r21600,l21600,xe">
                  <v:stroke joinstyle="miter"/>
                  <v:path gradientshapeok="t" o:connecttype="rect"/>
                </v:shapetype>
                <v:shape id="TextBox 6" o:spid="_x0000_s1029" type="#_x0000_t202" style="position:absolute;left:483;top:81126;width:65888;height:40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" filled="f" stroked="f">
                  <v:textbox style="mso-fit-shape-to-text:t">
                    <w:txbxContent>
                      <w:p w14:paraId="585E7203" w14:textId="77777777" w:rsidR="002B5ABF" w:rsidRPr="006B45A2" w:rsidRDefault="002B5ABF" w:rsidP="002B0758">
                        <w:pPr>
                          <w:pStyle w:val="documenttypefrontpage"/>
                        </w:pPr>
                        <w:r>
                          <w:t>Practical Assignments</w:t>
                        </w:r>
                      </w:p>
                    </w:txbxContent>
                  </v:textbox>
                </v:shape>
                <v:shape id="TextBox 7" o:spid="_x0000_s1030" type="#_x0000_t202" style="position:absolute;top:89366;width:65849;height:389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" filled="f" stroked="f">
                  <v:textbox style="mso-fit-shape-to-text:t">
                    <w:txbxContent>
                      <w:p w14:paraId="14E34003" w14:textId="294F3687" w:rsidR="002B5ABF" w:rsidRDefault="002B5ABF" w:rsidP="002B0758">
                        <w:pPr>
                          <w:pStyle w:val="edition"/>
                        </w:pPr>
                        <w:r>
                          <w:t xml:space="preserve">Edition </w:t>
                        </w:r>
                        <w:r w:rsidR="000222AC">
                          <w:t>202510</w:t>
                        </w:r>
                      </w:p>
                    </w:txbxContent>
                  </v:textbox>
                </v:shape>
                <v:shape id="Picture 13" o:spid="_x0000_s1031" type="#_x0000_t75" style="position:absolute;left:20745;top:4592;width:25368;height:108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">
                  <v:imagedata r:id="rId14" o:title=""/>
                </v:shape>
                <w10:wrap anchorx="margin"/>
              </v:group>
            </w:pict>
          </mc:Fallback>
        </mc:AlternateContent>
      </w:r>
      <w:r w:rsidR="00943FB7">
        <w:br w:type="page"/>
      </w:r>
    </w:p>
    <w:p w14:paraId="3DEEECF3" w14:textId="77777777" w:rsidR="00094529" w:rsidRPr="00815917" w:rsidRDefault="00094529" w:rsidP="00A834A2">
      <w:r w:rsidRPr="00815917">
        <w:lastRenderedPageBreak/>
        <mc:AlternateContent>
          <mc:Choice Requires="wps">
            <w:drawing>
              <wp:anchor distT="0" distB="0" distL="0" distR="0" simplePos="0" relativeHeight="251658241" behindDoc="0" locked="0" layoutInCell="1" allowOverlap="0" wp14:anchorId="71E69802" wp14:editId="36628B60">
                <wp:simplePos x="0" y="0"/>
                <wp:positionH relativeFrom="margin">
                  <wp:align>right</wp:align>
                </wp:positionH>
                <wp:positionV relativeFrom="margin">
                  <wp:align>bottom</wp:align>
                </wp:positionV>
                <wp:extent cx="5647267" cy="1435395"/>
                <wp:effectExtent l="0" t="0" r="0" b="0"/>
                <wp:wrapNone/>
                <wp:docPr id="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7267" cy="14353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FD367DB" w14:textId="12E9DD66" w:rsidR="00930BE8" w:rsidRPr="00930BE8" w:rsidRDefault="00930BE8" w:rsidP="00930BE8">
                            <w:pPr>
                              <w:tabs>
                                <w:tab w:val="clear" w:pos="0"/>
                                <w:tab w:val="clear" w:pos="2835"/>
                              </w:tabs>
                              <w:spacing w:line="240" w:lineRule="auto"/>
                              <w:contextualSpacing w:val="0"/>
                              <w:rPr>
                                <w:rFonts w:cs="Arial Unicode MS"/>
                                <w:noProof w:val="0"/>
                                <w:sz w:val="16"/>
                                <w:szCs w:val="16"/>
                              </w:rPr>
                            </w:pPr>
                            <w:r w:rsidRPr="00930BE8">
                              <w:rPr>
                                <w:rFonts w:cs="Arial Unicode MS"/>
                                <w:noProof w:val="0"/>
                                <w:sz w:val="16"/>
                                <w:szCs w:val="16"/>
                              </w:rPr>
                              <w:t xml:space="preserve">Copyright © EXIN Holding B.V., </w:t>
                            </w:r>
                            <w:r w:rsidR="000222AC" w:rsidRPr="00930BE8">
                              <w:rPr>
                                <w:rFonts w:cs="Arial Unicode MS"/>
                                <w:noProof w:val="0"/>
                                <w:sz w:val="16"/>
                                <w:szCs w:val="16"/>
                              </w:rPr>
                              <w:t>202</w:t>
                            </w:r>
                            <w:r w:rsidR="000222AC">
                              <w:rPr>
                                <w:rFonts w:cs="Arial Unicode MS"/>
                                <w:noProof w:val="0"/>
                                <w:sz w:val="16"/>
                                <w:szCs w:val="16"/>
                              </w:rPr>
                              <w:t>5</w:t>
                            </w:r>
                            <w:r w:rsidRPr="00930BE8">
                              <w:rPr>
                                <w:rFonts w:cs="Arial Unicode MS"/>
                                <w:noProof w:val="0"/>
                                <w:sz w:val="16"/>
                                <w:szCs w:val="16"/>
                              </w:rPr>
                              <w:t xml:space="preserve">. All rights reserved. </w:t>
                            </w:r>
                            <w:r w:rsidRPr="00930BE8">
                              <w:rPr>
                                <w:rFonts w:cs="Arial Unicode MS"/>
                                <w:noProof w:val="0"/>
                                <w:sz w:val="16"/>
                                <w:szCs w:val="16"/>
                              </w:rPr>
                              <w:br/>
                              <w:t xml:space="preserve">EXIN® is a registered trademark. </w:t>
                            </w:r>
                            <w:r w:rsidRPr="00930BE8">
                              <w:rPr>
                                <w:rFonts w:cs="Arial Unicode MS"/>
                                <w:noProof w:val="0"/>
                                <w:sz w:val="16"/>
                                <w:szCs w:val="16"/>
                              </w:rPr>
                              <w:br/>
                              <w:t>VeriSM™ is a registered trademark of IFDC.</w:t>
                            </w:r>
                            <w:r w:rsidRPr="00930BE8">
                              <w:rPr>
                                <w:rFonts w:cs="Arial Unicode MS"/>
                                <w:noProof w:val="0"/>
                                <w:sz w:val="16"/>
                                <w:szCs w:val="16"/>
                              </w:rPr>
                              <w:br/>
                            </w:r>
                            <w:r w:rsidRPr="00930BE8">
                              <w:rPr>
                                <w:rFonts w:cs="Arial Unicode MS"/>
                                <w:noProof w:val="0"/>
                                <w:sz w:val="16"/>
                                <w:szCs w:val="16"/>
                              </w:rPr>
                              <w:br/>
                              <w:t>No part of this publication may be reproduced, stored, utilized or transmitted in any form or by any means, electronic, mechanical, or otherwise, without the prior written permission from EXIN.</w:t>
                            </w:r>
                          </w:p>
                          <w:p w14:paraId="3932D4BC" w14:textId="77777777" w:rsidR="002B5ABF" w:rsidRPr="002B0758" w:rsidRDefault="002B5ABF" w:rsidP="00365C24">
                            <w:pPr>
                              <w:pStyle w:val="copyright"/>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69802" id="Text Box 23" o:spid="_x0000_s1032" type="#_x0000_t202" style="position:absolute;margin-left:393.45pt;margin-top:0;width:444.65pt;height:113pt;z-index:251658241;visibility:visible;mso-wrap-style:square;mso-width-percent:0;mso-height-percent:0;mso-wrap-distance-left:0;mso-wrap-distance-top:0;mso-wrap-distance-right:0;mso-wrap-distance-bottom:0;mso-position-horizontal:righ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" o:allowoverlap="f" filled="f" stroked="f">
                <v:textbox inset=",7.2pt,,7.2pt">
                  <w:txbxContent>
                    <w:p w14:paraId="5FD367DB" w14:textId="12E9DD66" w:rsidR="00930BE8" w:rsidRPr="00930BE8" w:rsidRDefault="00930BE8" w:rsidP="00930BE8">
                      <w:pPr>
                        <w:tabs>
                          <w:tab w:val="clear" w:pos="0"/>
                          <w:tab w:val="clear" w:pos="2835"/>
                        </w:tabs>
                        <w:spacing w:line="240" w:lineRule="auto"/>
                        <w:contextualSpacing w:val="0"/>
                        <w:rPr>
                          <w:rFonts w:cs="Arial Unicode MS"/>
                          <w:noProof w:val="0"/>
                          <w:sz w:val="16"/>
                          <w:szCs w:val="16"/>
                        </w:rPr>
                      </w:pPr>
                      <w:r w:rsidRPr="00930BE8">
                        <w:rPr>
                          <w:rFonts w:cs="Arial Unicode MS"/>
                          <w:noProof w:val="0"/>
                          <w:sz w:val="16"/>
                          <w:szCs w:val="16"/>
                        </w:rPr>
                        <w:t xml:space="preserve">Copyright © EXIN Holding B.V., </w:t>
                      </w:r>
                      <w:r w:rsidR="000222AC" w:rsidRPr="00930BE8">
                        <w:rPr>
                          <w:rFonts w:cs="Arial Unicode MS"/>
                          <w:noProof w:val="0"/>
                          <w:sz w:val="16"/>
                          <w:szCs w:val="16"/>
                        </w:rPr>
                        <w:t>202</w:t>
                      </w:r>
                      <w:r w:rsidR="000222AC">
                        <w:rPr>
                          <w:rFonts w:cs="Arial Unicode MS"/>
                          <w:noProof w:val="0"/>
                          <w:sz w:val="16"/>
                          <w:szCs w:val="16"/>
                        </w:rPr>
                        <w:t>5</w:t>
                      </w:r>
                      <w:r w:rsidRPr="00930BE8">
                        <w:rPr>
                          <w:rFonts w:cs="Arial Unicode MS"/>
                          <w:noProof w:val="0"/>
                          <w:sz w:val="16"/>
                          <w:szCs w:val="16"/>
                        </w:rPr>
                        <w:t xml:space="preserve">. All rights reserved. </w:t>
                      </w:r>
                      <w:r w:rsidRPr="00930BE8">
                        <w:rPr>
                          <w:rFonts w:cs="Arial Unicode MS"/>
                          <w:noProof w:val="0"/>
                          <w:sz w:val="16"/>
                          <w:szCs w:val="16"/>
                        </w:rPr>
                        <w:br/>
                        <w:t xml:space="preserve">EXIN® is a registered trademark. </w:t>
                      </w:r>
                      <w:r w:rsidRPr="00930BE8">
                        <w:rPr>
                          <w:rFonts w:cs="Arial Unicode MS"/>
                          <w:noProof w:val="0"/>
                          <w:sz w:val="16"/>
                          <w:szCs w:val="16"/>
                        </w:rPr>
                        <w:br/>
                        <w:t>VeriSM™ is a registered trademark of IFDC.</w:t>
                      </w:r>
                      <w:r w:rsidRPr="00930BE8">
                        <w:rPr>
                          <w:rFonts w:cs="Arial Unicode MS"/>
                          <w:noProof w:val="0"/>
                          <w:sz w:val="16"/>
                          <w:szCs w:val="16"/>
                        </w:rPr>
                        <w:br/>
                      </w:r>
                      <w:r w:rsidRPr="00930BE8">
                        <w:rPr>
                          <w:rFonts w:cs="Arial Unicode MS"/>
                          <w:noProof w:val="0"/>
                          <w:sz w:val="16"/>
                          <w:szCs w:val="16"/>
                        </w:rPr>
                        <w:br/>
                        <w:t>No part of this publication may be reproduced, stored, utilized or transmitted in any form or by any means, electronic, mechanical, or otherwise, without the prior written permission from EXIN.</w:t>
                      </w:r>
                    </w:p>
                    <w:p w14:paraId="3932D4BC" w14:textId="77777777" w:rsidR="002B5ABF" w:rsidRPr="002B0758" w:rsidRDefault="002B5ABF" w:rsidP="00365C24">
                      <w:pPr>
                        <w:pStyle w:val="copyright"/>
                      </w:pPr>
                    </w:p>
                  </w:txbxContent>
                </v:textbox>
                <w10:wrap anchorx="margin" anchory="margin"/>
              </v:shape>
            </w:pict>
          </mc:Fallback>
        </mc:AlternateContent>
      </w:r>
      <w:r w:rsidRPr="00815917">
        <w:br w:type="page"/>
      </w:r>
    </w:p>
    <w:p w14:paraId="1204EDE9" w14:textId="77777777" w:rsidR="00EA1B92" w:rsidRPr="006B45A2" w:rsidRDefault="007E5F77" w:rsidP="00A834A2">
      <w:pPr>
        <w:pStyle w:val="headingnotintoc"/>
      </w:pPr>
      <w:r w:rsidRPr="006B45A2">
        <w:lastRenderedPageBreak/>
        <w:t>Content</w:t>
      </w:r>
    </w:p>
    <w:p w14:paraId="55338738" w14:textId="4BB31B7E" w:rsidR="00BA59E2" w:rsidRDefault="00635002" w:rsidP="008F284A">
      <w:pPr>
        <w:pStyle w:val="TOC1"/>
        <w:tabs>
          <w:tab w:val="clear" w:pos="0"/>
          <w:tab w:val="clear" w:pos="2835"/>
          <w:tab w:val="right" w:pos="4395"/>
        </w:tabs>
        <w:rPr>
          <w:rFonts w:asciiTheme="minorHAnsi" w:eastAsiaTheme="minorEastAsia" w:hAnsiTheme="minorHAnsi" w:cstheme="minorBidi"/>
          <w:color w:val="auto"/>
          <w:sz w:val="22"/>
          <w:szCs w:val="22"/>
          <w:lang w:eastAsia="en-US"/>
        </w:rPr>
      </w:pPr>
      <w:r w:rsidRPr="00815917">
        <w:rPr>
          <w:rFonts w:cs="Arial Unicode MS"/>
        </w:rPr>
        <w:fldChar w:fldCharType="begin"/>
      </w:r>
      <w:r w:rsidRPr="00815917">
        <w:rPr>
          <w:rFonts w:cs="Arial Unicode MS"/>
        </w:rPr>
        <w:instrText xml:space="preserve"> TOC \o "1-1" \h \z \u </w:instrText>
      </w:r>
      <w:r w:rsidRPr="00815917">
        <w:rPr>
          <w:rFonts w:cs="Arial Unicode MS"/>
        </w:rPr>
        <w:fldChar w:fldCharType="separate"/>
      </w:r>
      <w:hyperlink w:anchor="_Toc4071310" w:history="1">
        <w:r w:rsidR="00BA59E2" w:rsidRPr="00702853">
          <w:rPr>
            <w:rStyle w:val="Hyperlink"/>
          </w:rPr>
          <w:t>Introduction</w:t>
        </w:r>
        <w:r w:rsidR="00BA59E2">
          <w:rPr>
            <w:webHidden/>
          </w:rPr>
          <w:tab/>
        </w:r>
        <w:r w:rsidR="00BA59E2">
          <w:rPr>
            <w:webHidden/>
          </w:rPr>
          <w:fldChar w:fldCharType="begin"/>
        </w:r>
        <w:r w:rsidR="00BA59E2">
          <w:rPr>
            <w:webHidden/>
          </w:rPr>
          <w:instrText xml:space="preserve"> PAGEREF _Toc4071310 \h </w:instrText>
        </w:r>
        <w:r w:rsidR="00BA59E2">
          <w:rPr>
            <w:webHidden/>
          </w:rPr>
        </w:r>
        <w:r w:rsidR="00BA59E2">
          <w:rPr>
            <w:webHidden/>
          </w:rPr>
          <w:fldChar w:fldCharType="separate"/>
        </w:r>
        <w:r w:rsidR="00330F65">
          <w:rPr>
            <w:webHidden/>
          </w:rPr>
          <w:t>4</w:t>
        </w:r>
        <w:r w:rsidR="00BA59E2">
          <w:rPr>
            <w:webHidden/>
          </w:rPr>
          <w:fldChar w:fldCharType="end"/>
        </w:r>
      </w:hyperlink>
    </w:p>
    <w:p w14:paraId="34D761C3" w14:textId="0D7B3B7D" w:rsidR="00BA59E2" w:rsidRDefault="00BA59E2" w:rsidP="008F284A">
      <w:pPr>
        <w:pStyle w:val="TOC1"/>
        <w:tabs>
          <w:tab w:val="clear" w:pos="0"/>
          <w:tab w:val="clear" w:pos="2835"/>
          <w:tab w:val="right" w:pos="4395"/>
        </w:tabs>
        <w:rPr>
          <w:rFonts w:asciiTheme="minorHAnsi" w:eastAsiaTheme="minorEastAsia" w:hAnsiTheme="minorHAnsi" w:cstheme="minorBidi"/>
          <w:color w:val="auto"/>
          <w:sz w:val="22"/>
          <w:szCs w:val="22"/>
          <w:lang w:eastAsia="en-US"/>
        </w:rPr>
      </w:pPr>
      <w:hyperlink w:anchor="_Toc4071311" w:history="1">
        <w:r w:rsidRPr="00702853">
          <w:rPr>
            <w:rStyle w:val="Hyperlink"/>
          </w:rPr>
          <w:t>Assignment 1: Management Mesh</w:t>
        </w:r>
        <w:r>
          <w:rPr>
            <w:webHidden/>
          </w:rPr>
          <w:tab/>
        </w:r>
        <w:r>
          <w:rPr>
            <w:webHidden/>
          </w:rPr>
          <w:fldChar w:fldCharType="begin"/>
        </w:r>
        <w:r>
          <w:rPr>
            <w:webHidden/>
          </w:rPr>
          <w:instrText xml:space="preserve"> PAGEREF _Toc4071311 \h </w:instrText>
        </w:r>
        <w:r>
          <w:rPr>
            <w:webHidden/>
          </w:rPr>
        </w:r>
        <w:r>
          <w:rPr>
            <w:webHidden/>
          </w:rPr>
          <w:fldChar w:fldCharType="separate"/>
        </w:r>
        <w:r w:rsidR="00330F65">
          <w:rPr>
            <w:webHidden/>
          </w:rPr>
          <w:t>6</w:t>
        </w:r>
        <w:r>
          <w:rPr>
            <w:webHidden/>
          </w:rPr>
          <w:fldChar w:fldCharType="end"/>
        </w:r>
      </w:hyperlink>
    </w:p>
    <w:p w14:paraId="45CE3754" w14:textId="60611748" w:rsidR="00BA59E2" w:rsidRDefault="00BA59E2" w:rsidP="008F284A">
      <w:pPr>
        <w:pStyle w:val="TOC1"/>
        <w:tabs>
          <w:tab w:val="clear" w:pos="0"/>
          <w:tab w:val="clear" w:pos="2835"/>
          <w:tab w:val="right" w:pos="4395"/>
        </w:tabs>
        <w:rPr>
          <w:rFonts w:asciiTheme="minorHAnsi" w:eastAsiaTheme="minorEastAsia" w:hAnsiTheme="minorHAnsi" w:cstheme="minorBidi"/>
          <w:color w:val="auto"/>
          <w:sz w:val="22"/>
          <w:szCs w:val="22"/>
          <w:lang w:eastAsia="en-US"/>
        </w:rPr>
      </w:pPr>
      <w:hyperlink w:anchor="_Toc4071313" w:history="1">
        <w:r w:rsidRPr="00702853">
          <w:rPr>
            <w:rStyle w:val="Hyperlink"/>
          </w:rPr>
          <w:t>Assignment 2: VeriSM™ Model</w:t>
        </w:r>
        <w:r>
          <w:rPr>
            <w:webHidden/>
          </w:rPr>
          <w:tab/>
        </w:r>
        <w:r>
          <w:rPr>
            <w:webHidden/>
          </w:rPr>
          <w:fldChar w:fldCharType="begin"/>
        </w:r>
        <w:r>
          <w:rPr>
            <w:webHidden/>
          </w:rPr>
          <w:instrText xml:space="preserve"> PAGEREF _Toc4071313 \h </w:instrText>
        </w:r>
        <w:r>
          <w:rPr>
            <w:webHidden/>
          </w:rPr>
        </w:r>
        <w:r>
          <w:rPr>
            <w:webHidden/>
          </w:rPr>
          <w:fldChar w:fldCharType="separate"/>
        </w:r>
        <w:r w:rsidR="00330F65">
          <w:rPr>
            <w:webHidden/>
          </w:rPr>
          <w:t>10</w:t>
        </w:r>
        <w:r>
          <w:rPr>
            <w:webHidden/>
          </w:rPr>
          <w:fldChar w:fldCharType="end"/>
        </w:r>
      </w:hyperlink>
    </w:p>
    <w:p w14:paraId="132D61EB" w14:textId="0E50CD6C" w:rsidR="00BA59E2" w:rsidRDefault="00BA59E2" w:rsidP="008F284A">
      <w:pPr>
        <w:pStyle w:val="TOC1"/>
        <w:tabs>
          <w:tab w:val="clear" w:pos="0"/>
          <w:tab w:val="clear" w:pos="2835"/>
          <w:tab w:val="right" w:pos="4395"/>
        </w:tabs>
        <w:rPr>
          <w:rFonts w:asciiTheme="minorHAnsi" w:eastAsiaTheme="minorEastAsia" w:hAnsiTheme="minorHAnsi" w:cstheme="minorBidi"/>
          <w:color w:val="auto"/>
          <w:sz w:val="22"/>
          <w:szCs w:val="22"/>
          <w:lang w:eastAsia="en-US"/>
        </w:rPr>
      </w:pPr>
      <w:hyperlink w:anchor="_Toc4071314" w:history="1">
        <w:r w:rsidRPr="00702853">
          <w:rPr>
            <w:rStyle w:val="Hyperlink"/>
          </w:rPr>
          <w:t>Evaluation</w:t>
        </w:r>
        <w:r>
          <w:rPr>
            <w:webHidden/>
          </w:rPr>
          <w:tab/>
        </w:r>
        <w:r>
          <w:rPr>
            <w:webHidden/>
          </w:rPr>
          <w:fldChar w:fldCharType="begin"/>
        </w:r>
        <w:r>
          <w:rPr>
            <w:webHidden/>
          </w:rPr>
          <w:instrText xml:space="preserve"> PAGEREF _Toc4071314 \h </w:instrText>
        </w:r>
        <w:r>
          <w:rPr>
            <w:webHidden/>
          </w:rPr>
        </w:r>
        <w:r>
          <w:rPr>
            <w:webHidden/>
          </w:rPr>
          <w:fldChar w:fldCharType="separate"/>
        </w:r>
        <w:r w:rsidR="00330F65">
          <w:rPr>
            <w:webHidden/>
          </w:rPr>
          <w:t>13</w:t>
        </w:r>
        <w:r>
          <w:rPr>
            <w:webHidden/>
          </w:rPr>
          <w:fldChar w:fldCharType="end"/>
        </w:r>
      </w:hyperlink>
    </w:p>
    <w:p w14:paraId="4F122406" w14:textId="7798D28F" w:rsidR="00BA59E2" w:rsidRDefault="00BA59E2" w:rsidP="008F284A">
      <w:pPr>
        <w:pStyle w:val="TOC1"/>
        <w:tabs>
          <w:tab w:val="clear" w:pos="0"/>
          <w:tab w:val="clear" w:pos="2835"/>
          <w:tab w:val="right" w:pos="4395"/>
        </w:tabs>
        <w:rPr>
          <w:rFonts w:asciiTheme="minorHAnsi" w:eastAsiaTheme="minorEastAsia" w:hAnsiTheme="minorHAnsi" w:cstheme="minorBidi"/>
          <w:color w:val="auto"/>
          <w:sz w:val="22"/>
          <w:szCs w:val="22"/>
          <w:lang w:eastAsia="en-US"/>
        </w:rPr>
      </w:pPr>
      <w:hyperlink w:anchor="_Toc4071315" w:history="1">
        <w:r w:rsidRPr="00702853">
          <w:rPr>
            <w:rStyle w:val="Hyperlink"/>
            <w:lang w:val="pt-BR"/>
          </w:rPr>
          <w:t>e-CF competences for VeriSM™ Professional</w:t>
        </w:r>
        <w:r>
          <w:rPr>
            <w:webHidden/>
          </w:rPr>
          <w:tab/>
        </w:r>
        <w:r>
          <w:rPr>
            <w:webHidden/>
          </w:rPr>
          <w:fldChar w:fldCharType="begin"/>
        </w:r>
        <w:r>
          <w:rPr>
            <w:webHidden/>
          </w:rPr>
          <w:instrText xml:space="preserve"> PAGEREF _Toc4071315 \h </w:instrText>
        </w:r>
        <w:r>
          <w:rPr>
            <w:webHidden/>
          </w:rPr>
        </w:r>
        <w:r>
          <w:rPr>
            <w:webHidden/>
          </w:rPr>
          <w:fldChar w:fldCharType="separate"/>
        </w:r>
        <w:r w:rsidR="00330F65">
          <w:rPr>
            <w:webHidden/>
          </w:rPr>
          <w:t>14</w:t>
        </w:r>
        <w:r>
          <w:rPr>
            <w:webHidden/>
          </w:rPr>
          <w:fldChar w:fldCharType="end"/>
        </w:r>
      </w:hyperlink>
    </w:p>
    <w:p w14:paraId="75CF704F" w14:textId="6689F2C6" w:rsidR="00635002" w:rsidRPr="00815917" w:rsidRDefault="00635002" w:rsidP="00BA59E2">
      <w:pPr>
        <w:tabs>
          <w:tab w:val="clear" w:pos="2835"/>
          <w:tab w:val="right" w:pos="4536"/>
        </w:tabs>
      </w:pPr>
      <w:r w:rsidRPr="00815917">
        <w:fldChar w:fldCharType="end"/>
      </w:r>
    </w:p>
    <w:p w14:paraId="32146C14" w14:textId="77777777" w:rsidR="00977012" w:rsidRPr="005E65DA" w:rsidRDefault="00E41235" w:rsidP="00BA59E2">
      <w:pPr>
        <w:pStyle w:val="Heading1"/>
        <w:tabs>
          <w:tab w:val="clear" w:pos="0"/>
        </w:tabs>
      </w:pPr>
      <w:r w:rsidRPr="00815917">
        <w:br w:type="page"/>
      </w:r>
      <w:bookmarkStart w:id="0" w:name="_Toc4071310"/>
      <w:r w:rsidR="00977012" w:rsidRPr="005E65DA">
        <w:lastRenderedPageBreak/>
        <w:t>Introduction</w:t>
      </w:r>
      <w:bookmarkEnd w:id="0"/>
    </w:p>
    <w:p w14:paraId="54830BF6" w14:textId="3C6012E7" w:rsidR="00365C24" w:rsidRPr="00365C24" w:rsidRDefault="00365C24" w:rsidP="00365C24">
      <w:r w:rsidRPr="00365C24">
        <w:t xml:space="preserve">Fulfillment of the practical assignments is part of the certification requirements for </w:t>
      </w:r>
      <w:r w:rsidR="00E021D4">
        <w:t xml:space="preserve">the </w:t>
      </w:r>
      <w:r w:rsidRPr="00365C24">
        <w:t>VeriSM</w:t>
      </w:r>
      <w:r w:rsidRPr="00365C24">
        <w:rPr>
          <w:rFonts w:cs="Arial Unicode MS"/>
        </w:rPr>
        <w:t>™</w:t>
      </w:r>
      <w:r w:rsidRPr="00365C24">
        <w:t xml:space="preserve"> Professional</w:t>
      </w:r>
      <w:r w:rsidR="00E021D4">
        <w:t xml:space="preserve"> certification</w:t>
      </w:r>
      <w:r w:rsidRPr="00365C24">
        <w:t>.</w:t>
      </w:r>
      <w:r w:rsidR="001A2057">
        <w:t xml:space="preserve"> </w:t>
      </w:r>
    </w:p>
    <w:p w14:paraId="426ECE42" w14:textId="77777777" w:rsidR="00365C24" w:rsidRPr="00365C24" w:rsidRDefault="00365C24" w:rsidP="00365C24"/>
    <w:p w14:paraId="2FEB976A" w14:textId="49C48168" w:rsidR="00365C24" w:rsidRPr="00365C24" w:rsidRDefault="00365C24" w:rsidP="00365C24">
      <w:r w:rsidRPr="00365C24">
        <w:t xml:space="preserve">Both the candidate and, if applicable, the trainer </w:t>
      </w:r>
      <w:r w:rsidR="008D0B11">
        <w:t xml:space="preserve">ensure </w:t>
      </w:r>
      <w:r w:rsidRPr="00365C24">
        <w:t xml:space="preserve">that the candidate participates in the assignments in such a way that individual performance can be </w:t>
      </w:r>
      <w:r w:rsidR="002079AC">
        <w:t>observed</w:t>
      </w:r>
      <w:r w:rsidRPr="00365C24">
        <w:t xml:space="preserve">. This is particularly important in group assignments. </w:t>
      </w:r>
    </w:p>
    <w:p w14:paraId="7C1C8463" w14:textId="77777777" w:rsidR="0030694D" w:rsidRPr="003040ED" w:rsidRDefault="0030694D" w:rsidP="00977012"/>
    <w:p w14:paraId="6D0FC3B9" w14:textId="77777777" w:rsidR="00977012" w:rsidRPr="003040ED" w:rsidRDefault="00977012" w:rsidP="0030694D">
      <w:pPr>
        <w:pStyle w:val="Heading3"/>
      </w:pPr>
      <w:r w:rsidRPr="003040ED">
        <w:t>Adaptations</w:t>
      </w:r>
    </w:p>
    <w:p w14:paraId="10D4707E" w14:textId="6BA433FB" w:rsidR="00365C24" w:rsidRPr="00C45CB5" w:rsidRDefault="00365C24" w:rsidP="00365C24">
      <w:r>
        <w:t>A</w:t>
      </w:r>
      <w:r w:rsidRPr="00C45CB5">
        <w:t xml:space="preserve">ccredited training </w:t>
      </w:r>
      <w:r>
        <w:t>organizations (ATOs)</w:t>
      </w:r>
      <w:r w:rsidRPr="00C45CB5">
        <w:t xml:space="preserve"> may </w:t>
      </w:r>
      <w:r w:rsidR="001974F7">
        <w:t>set</w:t>
      </w:r>
      <w:r w:rsidR="00075081">
        <w:t xml:space="preserve"> </w:t>
      </w:r>
      <w:r w:rsidR="001974F7">
        <w:t>up</w:t>
      </w:r>
      <w:r w:rsidRPr="00C45CB5">
        <w:t xml:space="preserve"> practical assignments </w:t>
      </w:r>
      <w:r w:rsidR="002A3985">
        <w:t>or sim</w:t>
      </w:r>
      <w:r w:rsidR="001974F7">
        <w:t xml:space="preserve">ulations </w:t>
      </w:r>
      <w:r w:rsidR="002A62A9">
        <w:t>that</w:t>
      </w:r>
      <w:r w:rsidRPr="00C45CB5">
        <w:t xml:space="preserve"> fit the examples and use case studies presented in the training.</w:t>
      </w:r>
      <w:r w:rsidR="00FC660F">
        <w:t xml:space="preserve"> The practical assignments do not need to follow the </w:t>
      </w:r>
      <w:r w:rsidR="001E4D84">
        <w:t xml:space="preserve">scenarios provided nor this certification’s </w:t>
      </w:r>
      <w:r w:rsidR="00FC660F">
        <w:t>case study.</w:t>
      </w:r>
      <w:r w:rsidRPr="00C45CB5">
        <w:t xml:space="preserve"> However, the </w:t>
      </w:r>
      <w:r>
        <w:t xml:space="preserve">scoring criteria </w:t>
      </w:r>
      <w:r w:rsidRPr="00C45CB5">
        <w:t xml:space="preserve">may not be changed. </w:t>
      </w:r>
    </w:p>
    <w:p w14:paraId="40EC54FC" w14:textId="77777777" w:rsidR="00365C24" w:rsidRPr="00C45CB5" w:rsidRDefault="00365C24" w:rsidP="00365C24"/>
    <w:p w14:paraId="45851EC3" w14:textId="57B77043" w:rsidR="00365C24" w:rsidRPr="00C45CB5" w:rsidRDefault="00365C24" w:rsidP="00365C24">
      <w:r w:rsidRPr="00C45CB5">
        <w:t xml:space="preserve">Adaptations </w:t>
      </w:r>
      <w:r w:rsidR="00530FD5">
        <w:t>can</w:t>
      </w:r>
      <w:r>
        <w:t xml:space="preserve"> be assessed</w:t>
      </w:r>
      <w:r w:rsidRPr="00C45CB5">
        <w:t xml:space="preserve"> as part of the training materials </w:t>
      </w:r>
      <w:r>
        <w:t xml:space="preserve">audit </w:t>
      </w:r>
      <w:r w:rsidRPr="00C45CB5">
        <w:t xml:space="preserve">on which the accreditation of the training </w:t>
      </w:r>
      <w:r>
        <w:t>organization</w:t>
      </w:r>
      <w:r w:rsidRPr="00C45CB5">
        <w:t xml:space="preserve"> is based. All assignments must be assessed based on the criteria provided by EXIN in </w:t>
      </w:r>
      <w:r>
        <w:t>the checklists in this document</w:t>
      </w:r>
      <w:r w:rsidRPr="00C45CB5">
        <w:t>.</w:t>
      </w:r>
    </w:p>
    <w:p w14:paraId="1EFA092A" w14:textId="77777777" w:rsidR="0030694D" w:rsidRPr="00C45CB5" w:rsidRDefault="0030694D" w:rsidP="00977012"/>
    <w:p w14:paraId="793E606E" w14:textId="156B1D58" w:rsidR="00977012" w:rsidRPr="003040ED" w:rsidRDefault="00977012" w:rsidP="0030694D">
      <w:pPr>
        <w:pStyle w:val="Heading3"/>
      </w:pPr>
      <w:r w:rsidRPr="003040ED">
        <w:t xml:space="preserve">General </w:t>
      </w:r>
      <w:r w:rsidR="00D638F6">
        <w:t>g</w:t>
      </w:r>
      <w:r w:rsidR="00D638F6" w:rsidRPr="003040ED">
        <w:t>uidelines</w:t>
      </w:r>
    </w:p>
    <w:p w14:paraId="6906436F" w14:textId="77777777" w:rsidR="00365C24" w:rsidRDefault="00365C24" w:rsidP="00365C24">
      <w:r w:rsidRPr="00C45CB5">
        <w:t xml:space="preserve">In general, the following guidelines </w:t>
      </w:r>
      <w:r>
        <w:t>should</w:t>
      </w:r>
      <w:r w:rsidRPr="00C45CB5">
        <w:t xml:space="preserve"> </w:t>
      </w:r>
      <w:r>
        <w:t>be followed in addition to the r</w:t>
      </w:r>
      <w:r w:rsidRPr="00C45CB5">
        <w:t>equirements per assignment:</w:t>
      </w:r>
    </w:p>
    <w:p w14:paraId="3055F3AF" w14:textId="77777777" w:rsidR="00365C24" w:rsidRPr="00C45CB5" w:rsidRDefault="00365C24" w:rsidP="00365C24"/>
    <w:p w14:paraId="6C724BCD" w14:textId="77777777" w:rsidR="00365C24" w:rsidRPr="00BE3160" w:rsidRDefault="00365C24" w:rsidP="00506BD0">
      <w:pPr>
        <w:pStyle w:val="ListParagraph"/>
        <w:numPr>
          <w:ilvl w:val="0"/>
          <w:numId w:val="7"/>
        </w:numPr>
        <w:tabs>
          <w:tab w:val="clear" w:pos="0"/>
          <w:tab w:val="clear" w:pos="2835"/>
        </w:tabs>
        <w:autoSpaceDE w:val="0"/>
        <w:autoSpaceDN w:val="0"/>
        <w:adjustRightInd w:val="0"/>
      </w:pPr>
      <w:r>
        <w:t>The candidate p</w:t>
      </w:r>
      <w:r w:rsidRPr="00BE3160">
        <w:t>lans the activities within the assignment</w:t>
      </w:r>
      <w:r>
        <w:t>, unless otherwise stated.</w:t>
      </w:r>
    </w:p>
    <w:p w14:paraId="77D2DF65" w14:textId="77777777" w:rsidR="00365C24" w:rsidRPr="00BE3160" w:rsidRDefault="00365C24" w:rsidP="00506BD0">
      <w:pPr>
        <w:pStyle w:val="ListParagraph"/>
        <w:numPr>
          <w:ilvl w:val="0"/>
          <w:numId w:val="7"/>
        </w:numPr>
        <w:tabs>
          <w:tab w:val="clear" w:pos="0"/>
          <w:tab w:val="clear" w:pos="2835"/>
        </w:tabs>
        <w:autoSpaceDE w:val="0"/>
        <w:autoSpaceDN w:val="0"/>
        <w:adjustRightInd w:val="0"/>
      </w:pPr>
      <w:r>
        <w:t>The candidate c</w:t>
      </w:r>
      <w:r w:rsidRPr="00BE3160">
        <w:t>ommunicates with others where needed</w:t>
      </w:r>
      <w:r>
        <w:t>.</w:t>
      </w:r>
    </w:p>
    <w:p w14:paraId="6FD1237E" w14:textId="77777777" w:rsidR="00365C24" w:rsidRPr="00BE3160" w:rsidRDefault="00365C24" w:rsidP="00506BD0">
      <w:pPr>
        <w:pStyle w:val="ListParagraph"/>
        <w:numPr>
          <w:ilvl w:val="0"/>
          <w:numId w:val="7"/>
        </w:numPr>
        <w:tabs>
          <w:tab w:val="clear" w:pos="0"/>
          <w:tab w:val="clear" w:pos="2835"/>
        </w:tabs>
        <w:autoSpaceDE w:val="0"/>
        <w:autoSpaceDN w:val="0"/>
        <w:adjustRightInd w:val="0"/>
      </w:pPr>
      <w:r>
        <w:t>The candidate p</w:t>
      </w:r>
      <w:r w:rsidRPr="00BE3160">
        <w:t xml:space="preserve">rovides </w:t>
      </w:r>
      <w:r>
        <w:t xml:space="preserve">their own </w:t>
      </w:r>
      <w:r w:rsidRPr="00BE3160">
        <w:t>solutions</w:t>
      </w:r>
      <w:r>
        <w:t>.</w:t>
      </w:r>
    </w:p>
    <w:p w14:paraId="454B9814" w14:textId="77777777" w:rsidR="00365C24" w:rsidRPr="00BE3160" w:rsidRDefault="00365C24" w:rsidP="00506BD0">
      <w:pPr>
        <w:pStyle w:val="ListParagraph"/>
        <w:numPr>
          <w:ilvl w:val="0"/>
          <w:numId w:val="7"/>
        </w:numPr>
        <w:tabs>
          <w:tab w:val="clear" w:pos="0"/>
          <w:tab w:val="clear" w:pos="2835"/>
        </w:tabs>
        <w:autoSpaceDE w:val="0"/>
        <w:autoSpaceDN w:val="0"/>
        <w:adjustRightInd w:val="0"/>
      </w:pPr>
      <w:r>
        <w:t>The candidate c</w:t>
      </w:r>
      <w:r w:rsidRPr="00BE3160">
        <w:t>ontributes to the quality of the assignment</w:t>
      </w:r>
      <w:r>
        <w:t>, especially in group-work</w:t>
      </w:r>
      <w:r w:rsidRPr="00BE3160">
        <w:t>.</w:t>
      </w:r>
    </w:p>
    <w:p w14:paraId="00160220" w14:textId="77777777" w:rsidR="00365C24" w:rsidRPr="00BE3160" w:rsidRDefault="00365C24" w:rsidP="00506BD0">
      <w:pPr>
        <w:pStyle w:val="ListParagraph"/>
        <w:numPr>
          <w:ilvl w:val="0"/>
          <w:numId w:val="7"/>
        </w:numPr>
        <w:tabs>
          <w:tab w:val="clear" w:pos="0"/>
          <w:tab w:val="clear" w:pos="2835"/>
        </w:tabs>
        <w:autoSpaceDE w:val="0"/>
        <w:autoSpaceDN w:val="0"/>
        <w:adjustRightInd w:val="0"/>
      </w:pPr>
      <w:r w:rsidRPr="00BE3160">
        <w:t xml:space="preserve">Solutions provided are realistic </w:t>
      </w:r>
      <w:r>
        <w:t>and thus</w:t>
      </w:r>
      <w:r w:rsidRPr="00BE3160">
        <w:t xml:space="preserve"> fit</w:t>
      </w:r>
      <w:r>
        <w:t xml:space="preserve"> for the scenario or case study.</w:t>
      </w:r>
    </w:p>
    <w:p w14:paraId="675C2458" w14:textId="495187DE" w:rsidR="00365C24" w:rsidRPr="00BE3160" w:rsidRDefault="00365C24" w:rsidP="00506BD0">
      <w:pPr>
        <w:pStyle w:val="ListParagraph"/>
        <w:numPr>
          <w:ilvl w:val="0"/>
          <w:numId w:val="7"/>
        </w:numPr>
        <w:tabs>
          <w:tab w:val="clear" w:pos="0"/>
          <w:tab w:val="clear" w:pos="2835"/>
        </w:tabs>
        <w:autoSpaceDE w:val="0"/>
        <w:autoSpaceDN w:val="0"/>
        <w:adjustRightInd w:val="0"/>
      </w:pPr>
      <w:r w:rsidRPr="00BE3160">
        <w:t xml:space="preserve">Solutions provided match with business and </w:t>
      </w:r>
      <w:r w:rsidR="00FB073E">
        <w:t>IT</w:t>
      </w:r>
      <w:r>
        <w:t xml:space="preserve"> </w:t>
      </w:r>
      <w:r w:rsidRPr="00BE3160">
        <w:t>objectives.</w:t>
      </w:r>
    </w:p>
    <w:p w14:paraId="54EB2FF1" w14:textId="77777777" w:rsidR="00977012" w:rsidRPr="00C45CB5" w:rsidRDefault="00977012" w:rsidP="00977012">
      <w:pPr>
        <w:spacing w:after="200" w:line="0" w:lineRule="auto"/>
        <w:rPr>
          <w:rFonts w:eastAsiaTheme="majorEastAsia" w:cstheme="majorBidi"/>
          <w:b/>
          <w:bCs/>
        </w:rPr>
      </w:pPr>
    </w:p>
    <w:p w14:paraId="5D9B0E36" w14:textId="77777777" w:rsidR="00977012" w:rsidRPr="0030694D" w:rsidRDefault="00977012" w:rsidP="0030694D">
      <w:pPr>
        <w:pStyle w:val="Heading3"/>
      </w:pPr>
      <w:r w:rsidRPr="0030694D">
        <w:t>e-Competence Framework</w:t>
      </w:r>
    </w:p>
    <w:p w14:paraId="77DEA1CF" w14:textId="77C25951" w:rsidR="00365C24" w:rsidRPr="00365C24" w:rsidRDefault="00365C24" w:rsidP="00365C24">
      <w:r w:rsidRPr="00365C24">
        <w:t xml:space="preserve">The e-Competence Framework (e-CF) is an accepted and common framework developed in Europe </w:t>
      </w:r>
      <w:r w:rsidR="00360617" w:rsidRPr="00C45CB5">
        <w:t>(</w:t>
      </w:r>
      <w:hyperlink r:id="rId15" w:history="1">
        <w:r w:rsidR="00360617" w:rsidRPr="00360617">
          <w:rPr>
            <w:rStyle w:val="Hyperlink"/>
            <w:color w:val="009DE0" w:themeColor="accent1"/>
          </w:rPr>
          <w:t>https://itprofessionalism.org/</w:t>
        </w:r>
      </w:hyperlink>
      <w:r w:rsidRPr="00365C24">
        <w:t>). EXIN supports the e-CF, because EXIN believes in professionals showing their competences and growing towards their full potential by helping them make their competences transparent</w:t>
      </w:r>
      <w:r w:rsidR="002B3C2C">
        <w:rPr>
          <w:noProof w:val="0"/>
        </w:rPr>
        <w:t xml:space="preserve"> (</w:t>
      </w:r>
      <w:hyperlink r:id="rId16" w:history="1">
        <w:r w:rsidR="002B3C2C" w:rsidRPr="002B3C2C">
          <w:rPr>
            <w:rStyle w:val="Hyperlink"/>
            <w:noProof w:val="0"/>
            <w:color w:val="009DE0" w:themeColor="accent1"/>
          </w:rPr>
          <w:t>https://www.exin.com/astride-by-exin/</w:t>
        </w:r>
      </w:hyperlink>
      <w:r w:rsidR="002B3C2C">
        <w:rPr>
          <w:noProof w:val="0"/>
        </w:rPr>
        <w:t>)</w:t>
      </w:r>
      <w:r w:rsidR="002B3C2C">
        <w:t xml:space="preserve">. The competences tested in the </w:t>
      </w:r>
      <w:r w:rsidRPr="00365C24">
        <w:t>VeriSM</w:t>
      </w:r>
      <w:r w:rsidRPr="00365C24">
        <w:rPr>
          <w:rFonts w:cs="Arial Unicode MS"/>
        </w:rPr>
        <w:t>™</w:t>
      </w:r>
      <w:r w:rsidRPr="00365C24">
        <w:t xml:space="preserve"> Professional certification </w:t>
      </w:r>
      <w:r w:rsidR="00452852">
        <w:t xml:space="preserve">are derived from the </w:t>
      </w:r>
      <w:r w:rsidRPr="00365C24">
        <w:t>e-CF.</w:t>
      </w:r>
    </w:p>
    <w:p w14:paraId="32F289E5" w14:textId="77777777" w:rsidR="00365C24" w:rsidRPr="00365C24" w:rsidRDefault="00365C24" w:rsidP="00365C24"/>
    <w:p w14:paraId="1DA0EE3C" w14:textId="1B8AFC71" w:rsidR="00365C24" w:rsidRPr="00365C24" w:rsidRDefault="00365C24" w:rsidP="00365C24">
      <w:r w:rsidRPr="00365C24">
        <w:t xml:space="preserve">The practical assignments are used to demonstrate practical skills and experience which cannot be tested in a multiple choice exam. </w:t>
      </w:r>
      <w:r w:rsidR="00E52C1B">
        <w:t xml:space="preserve">Making the </w:t>
      </w:r>
      <w:r w:rsidRPr="00365C24">
        <w:t xml:space="preserve">practical assignments part of the certification </w:t>
      </w:r>
      <w:r w:rsidR="00E52C1B">
        <w:t xml:space="preserve">scheme </w:t>
      </w:r>
      <w:r w:rsidRPr="00365C24">
        <w:t xml:space="preserve">helps </w:t>
      </w:r>
      <w:r w:rsidR="00E52C1B">
        <w:t xml:space="preserve">to </w:t>
      </w:r>
      <w:r w:rsidRPr="00365C24">
        <w:t>test</w:t>
      </w:r>
      <w:r w:rsidR="005E727C">
        <w:t xml:space="preserve"> the entire competence</w:t>
      </w:r>
      <w:r w:rsidRPr="00365C24">
        <w:t>.</w:t>
      </w:r>
    </w:p>
    <w:p w14:paraId="41E037AF" w14:textId="77777777" w:rsidR="0030694D" w:rsidRPr="00C45CB5" w:rsidRDefault="0030694D" w:rsidP="00977012"/>
    <w:p w14:paraId="51C4FDC7" w14:textId="77777777" w:rsidR="00365C24" w:rsidRDefault="00365C24">
      <w:pPr>
        <w:tabs>
          <w:tab w:val="clear" w:pos="0"/>
          <w:tab w:val="clear" w:pos="2835"/>
        </w:tabs>
        <w:spacing w:line="240" w:lineRule="auto"/>
        <w:contextualSpacing w:val="0"/>
        <w:rPr>
          <w:rFonts w:ascii="Montserrat SemiBold" w:hAnsi="Montserrat SemiBold" w:cs="Arial"/>
          <w:bCs/>
          <w:color w:val="0F2E50"/>
          <w:szCs w:val="26"/>
        </w:rPr>
      </w:pPr>
      <w:r>
        <w:br w:type="page"/>
      </w:r>
    </w:p>
    <w:p w14:paraId="0D48A6E5" w14:textId="77777777" w:rsidR="00977012" w:rsidRPr="003040ED" w:rsidRDefault="00977012" w:rsidP="00977012">
      <w:pPr>
        <w:pStyle w:val="Heading3"/>
      </w:pPr>
      <w:r w:rsidRPr="003040ED">
        <w:lastRenderedPageBreak/>
        <w:t>Assessment</w:t>
      </w:r>
    </w:p>
    <w:p w14:paraId="37374C60" w14:textId="7B359BB2" w:rsidR="00365C24" w:rsidRDefault="00365C24" w:rsidP="00365C24">
      <w:r w:rsidRPr="00EB2F08">
        <w:t xml:space="preserve">In order to complete the practical assignments, there needs to be a check that the activities in the assignment have been carried out and the requirements have been met. This check can be done by an accredited trainer from the ATO, or if the candidate has chosen to prepare for their exam through self-study, they </w:t>
      </w:r>
      <w:r w:rsidR="00EE2ACD">
        <w:t>are</w:t>
      </w:r>
      <w:r w:rsidRPr="00EB2F08">
        <w:t xml:space="preserve"> required to complete the practical assignments independently, including a check of their own work to confirm that they have completed the assignments according to the requirements. The person performing the check (whether a </w:t>
      </w:r>
      <w:r>
        <w:t>t</w:t>
      </w:r>
      <w:r w:rsidRPr="00EB2F08">
        <w:t xml:space="preserve">rainer or the </w:t>
      </w:r>
      <w:r>
        <w:t>c</w:t>
      </w:r>
      <w:r w:rsidRPr="00EB2F08">
        <w:t>andidate) needs to familiarize themselves with the assessment criteria.</w:t>
      </w:r>
      <w:r>
        <w:t xml:space="preserve"> </w:t>
      </w:r>
    </w:p>
    <w:p w14:paraId="5F79C6A8" w14:textId="77777777" w:rsidR="00365C24" w:rsidRDefault="00365C24" w:rsidP="00365C24"/>
    <w:p w14:paraId="5DC6F551" w14:textId="327E97AA" w:rsidR="00365C24" w:rsidRDefault="00365C24" w:rsidP="00365C24">
      <w:r>
        <w:t>Each assessment has assessment criteria</w:t>
      </w:r>
      <w:r w:rsidR="00372FDD">
        <w:t xml:space="preserve"> that are based on the exam specifications and linked to the e-CF</w:t>
      </w:r>
      <w:r>
        <w:t xml:space="preserve">. </w:t>
      </w:r>
      <w:r w:rsidRPr="00C45CB5">
        <w:t>The criter</w:t>
      </w:r>
      <w:r>
        <w:t xml:space="preserve">ia are found in the </w:t>
      </w:r>
      <w:r w:rsidR="00C506CE">
        <w:t>checklists</w:t>
      </w:r>
      <w:r>
        <w:t xml:space="preserve">. </w:t>
      </w:r>
      <w:r w:rsidRPr="009D56DF">
        <w:t xml:space="preserve">The </w:t>
      </w:r>
      <w:r w:rsidR="00C506CE">
        <w:t>c</w:t>
      </w:r>
      <w:r w:rsidR="00C506CE" w:rsidRPr="009D56DF">
        <w:t>hecklist</w:t>
      </w:r>
      <w:r w:rsidR="00C506CE">
        <w:t>s</w:t>
      </w:r>
      <w:r w:rsidR="00C506CE" w:rsidRPr="009D56DF">
        <w:t xml:space="preserve"> </w:t>
      </w:r>
      <w:r w:rsidRPr="009D56DF">
        <w:t>need to be filled in for each individual candidate, stating whether or not the criteria have been</w:t>
      </w:r>
      <w:r w:rsidR="00E01853">
        <w:t xml:space="preserve"> </w:t>
      </w:r>
      <w:r w:rsidRPr="009D56DF">
        <w:t xml:space="preserve">observed. </w:t>
      </w:r>
    </w:p>
    <w:p w14:paraId="34BE1FE9" w14:textId="77777777" w:rsidR="00365C24" w:rsidRPr="00C45CB5" w:rsidRDefault="00365C24" w:rsidP="00365C24"/>
    <w:p w14:paraId="7CDAEE4E" w14:textId="6C94D180" w:rsidR="00365C24" w:rsidRDefault="00365C24" w:rsidP="00365C24">
      <w:r w:rsidRPr="009D56DF">
        <w:t xml:space="preserve">In case completion of the practical assignments is checked by an accredited trainer, the ATO should </w:t>
      </w:r>
      <w:r w:rsidR="00DC3E5E">
        <w:t>save</w:t>
      </w:r>
      <w:r w:rsidR="004259F4">
        <w:t xml:space="preserve"> evidence that the practical assignments have been </w:t>
      </w:r>
      <w:r w:rsidR="00DC3E5E">
        <w:t>evaluated,</w:t>
      </w:r>
      <w:r w:rsidR="004259F4" w:rsidRPr="009D56DF">
        <w:t xml:space="preserve"> </w:t>
      </w:r>
      <w:r w:rsidRPr="009D56DF">
        <w:t>t</w:t>
      </w:r>
      <w:r w:rsidR="00DC3E5E">
        <w:t xml:space="preserve">his can be requested during an </w:t>
      </w:r>
      <w:r w:rsidRPr="009D56DF">
        <w:t>EXIN audit.</w:t>
      </w:r>
    </w:p>
    <w:p w14:paraId="75F51D2B" w14:textId="77777777" w:rsidR="00365C24" w:rsidRDefault="00365C24" w:rsidP="00365C24"/>
    <w:p w14:paraId="576CFE1F" w14:textId="56B1A6A6" w:rsidR="00365C24" w:rsidRPr="009F75B3" w:rsidRDefault="00365C24" w:rsidP="00365C24">
      <w:r w:rsidRPr="009D56DF">
        <w:t xml:space="preserve">A candidate who has chosen to prepare for their exam through self-study is required to upload the outcomes, checklists and evaluation </w:t>
      </w:r>
      <w:r w:rsidR="00260298">
        <w:t>o</w:t>
      </w:r>
      <w:r>
        <w:t xml:space="preserve">n </w:t>
      </w:r>
      <w:hyperlink r:id="rId17" w:history="1">
        <w:r w:rsidR="00BD326C" w:rsidRPr="00BD326C">
          <w:rPr>
            <w:rStyle w:val="Hyperlink"/>
            <w:color w:val="009DE0" w:themeColor="accent1"/>
          </w:rPr>
          <w:t>https://mylogin.exin.nl</w:t>
        </w:r>
      </w:hyperlink>
      <w:r>
        <w:t xml:space="preserve">. </w:t>
      </w:r>
      <w:r w:rsidRPr="009D56DF">
        <w:t>By uploading this document as evidence of training, the candidate declares that they have performed the activities of the practical assignments. EXIN is entitled to contact the candidate about the execution of the practical assignments.</w:t>
      </w:r>
    </w:p>
    <w:p w14:paraId="076E1AB3" w14:textId="656462F4" w:rsidR="00977012" w:rsidRDefault="00977012" w:rsidP="00BA59E2">
      <w:pPr>
        <w:rPr>
          <w:rFonts w:cs="Arial"/>
          <w:b/>
          <w:bCs/>
          <w:color w:val="0F2E50"/>
          <w:kern w:val="32"/>
          <w:sz w:val="40"/>
          <w:szCs w:val="32"/>
        </w:rPr>
      </w:pPr>
      <w:r w:rsidRPr="00CA51BA">
        <w:br w:type="page"/>
      </w:r>
      <w:bookmarkStart w:id="1" w:name="_Toc417630622"/>
    </w:p>
    <w:p w14:paraId="2602FFD9" w14:textId="2A3E4DC6" w:rsidR="00977012" w:rsidRPr="00160E42" w:rsidRDefault="00977012" w:rsidP="00977012">
      <w:pPr>
        <w:pStyle w:val="Heading1"/>
      </w:pPr>
      <w:bookmarkStart w:id="2" w:name="_Toc485629140"/>
      <w:bookmarkStart w:id="3" w:name="_Toc4071311"/>
      <w:r w:rsidRPr="00365C24">
        <w:lastRenderedPageBreak/>
        <w:t xml:space="preserve">Assignment </w:t>
      </w:r>
      <w:r w:rsidR="003F3BCE">
        <w:t>1</w:t>
      </w:r>
      <w:r w:rsidRPr="00365C24">
        <w:t xml:space="preserve">: </w:t>
      </w:r>
      <w:bookmarkEnd w:id="1"/>
      <w:bookmarkEnd w:id="2"/>
      <w:r w:rsidR="00365C24" w:rsidRPr="00365C24">
        <w:t>Management Mesh</w:t>
      </w:r>
      <w:bookmarkEnd w:id="3"/>
    </w:p>
    <w:p w14:paraId="5C1DF1DC" w14:textId="77777777" w:rsidR="00A14AB7" w:rsidRPr="00BE0458" w:rsidRDefault="00A14AB7" w:rsidP="00A14AB7">
      <w:pPr>
        <w:pStyle w:val="Heading3"/>
      </w:pPr>
      <w:r w:rsidRPr="00BE0458">
        <w:t>Background</w:t>
      </w:r>
    </w:p>
    <w:p w14:paraId="03D47073" w14:textId="77777777" w:rsidR="00365C24" w:rsidRDefault="00365C24" w:rsidP="00365C24">
      <w:r w:rsidRPr="00120BEA">
        <w:t xml:space="preserve">The </w:t>
      </w:r>
      <w:r>
        <w:t>c</w:t>
      </w:r>
      <w:r w:rsidRPr="00120BEA">
        <w:t>ase</w:t>
      </w:r>
      <w:r>
        <w:t xml:space="preserve"> study of FCH.</w:t>
      </w:r>
    </w:p>
    <w:p w14:paraId="07EA91FF" w14:textId="77777777" w:rsidR="00365C24" w:rsidRDefault="00365C24" w:rsidP="00365C24"/>
    <w:p w14:paraId="4CEF892D" w14:textId="77777777" w:rsidR="00365C24" w:rsidRDefault="00365C24" w:rsidP="00365C24">
      <w:r>
        <w:t>You are hired as the principal consultant to the CEO.</w:t>
      </w:r>
    </w:p>
    <w:p w14:paraId="1C6E5D44" w14:textId="77777777" w:rsidR="00A14AB7" w:rsidRDefault="00A14AB7" w:rsidP="00A14AB7"/>
    <w:p w14:paraId="50FCABFB" w14:textId="77777777" w:rsidR="00A14AB7" w:rsidRPr="00D62285" w:rsidRDefault="00A14AB7" w:rsidP="00A14AB7">
      <w:pPr>
        <w:pStyle w:val="Heading3"/>
      </w:pPr>
      <w:r w:rsidRPr="00D62285">
        <w:t>Your assignment</w:t>
      </w:r>
    </w:p>
    <w:p w14:paraId="085E9175" w14:textId="024CF961" w:rsidR="00365C24" w:rsidRDefault="00365C24" w:rsidP="00365C24">
      <w:r w:rsidRPr="00A9380C">
        <w:t xml:space="preserve">The </w:t>
      </w:r>
      <w:r>
        <w:t>management team has decided to realize the following two strategic initiatives: ‘</w:t>
      </w:r>
      <w:r w:rsidR="001304CD">
        <w:t>u</w:t>
      </w:r>
      <w:r>
        <w:t xml:space="preserve">pgrade of the Electronic Medical Record (EMR) system’ and ‘upgrade the inpatient revenue systems with external support’. In your role as principal consultant you </w:t>
      </w:r>
      <w:r w:rsidR="00FF40EF">
        <w:t xml:space="preserve">suggest </w:t>
      </w:r>
      <w:r>
        <w:t xml:space="preserve">some changes in order to anticipate future requirements very flexibly </w:t>
      </w:r>
      <w:r w:rsidR="00635ECC">
        <w:t xml:space="preserve">while considering </w:t>
      </w:r>
      <w:r w:rsidR="006F3522">
        <w:t>practices that currently work well for the organization</w:t>
      </w:r>
      <w:r>
        <w:t>.</w:t>
      </w:r>
    </w:p>
    <w:p w14:paraId="2EFEDDBE" w14:textId="77777777" w:rsidR="00365C24" w:rsidRDefault="00365C24" w:rsidP="00365C24"/>
    <w:p w14:paraId="028D8A42" w14:textId="77777777" w:rsidR="00365C24" w:rsidRPr="00A9380C" w:rsidRDefault="00365C24" w:rsidP="00365C24">
      <w:r>
        <w:t>Create a Management Mesh to cover all topics (360° view) and to evaluate what is needed to achieve a sustainable, flexible environment within FCH.</w:t>
      </w:r>
    </w:p>
    <w:p w14:paraId="0AFDBD5A" w14:textId="77777777" w:rsidR="00A14AB7" w:rsidRDefault="00A14AB7" w:rsidP="00A14AB7"/>
    <w:p w14:paraId="4355E217" w14:textId="77777777" w:rsidR="00A14AB7" w:rsidRPr="005E65DA" w:rsidRDefault="00A14AB7" w:rsidP="00A14AB7">
      <w:pPr>
        <w:pStyle w:val="Heading3"/>
      </w:pPr>
      <w:r>
        <w:t>Recommended time</w:t>
      </w:r>
    </w:p>
    <w:p w14:paraId="50CF6642" w14:textId="77777777" w:rsidR="00365C24" w:rsidRPr="005E65DA" w:rsidRDefault="00365C24" w:rsidP="00365C24">
      <w:r w:rsidRPr="005348B3">
        <w:t>1.5 hours</w:t>
      </w:r>
    </w:p>
    <w:p w14:paraId="3F92E1B2" w14:textId="77777777" w:rsidR="00A14AB7" w:rsidRDefault="00A14AB7" w:rsidP="00A14AB7"/>
    <w:p w14:paraId="00E93CD7" w14:textId="77777777" w:rsidR="00365C24" w:rsidRDefault="00365C24" w:rsidP="00A14AB7">
      <w:pPr>
        <w:pStyle w:val="Heading3"/>
      </w:pPr>
      <w:r>
        <w:t>Reference materials</w:t>
      </w:r>
    </w:p>
    <w:p w14:paraId="3B6ABFCB" w14:textId="22A585BE" w:rsidR="00372C37" w:rsidRDefault="009F3871" w:rsidP="00372C37">
      <w:pPr>
        <w:pStyle w:val="ListParagraph"/>
        <w:numPr>
          <w:ilvl w:val="0"/>
          <w:numId w:val="5"/>
        </w:numPr>
      </w:pPr>
      <w:r>
        <w:t>VeriSM</w:t>
      </w:r>
      <w:r w:rsidRPr="00372C37">
        <w:rPr>
          <w:rFonts w:cs="Arial Unicode MS" w:hint="eastAsia"/>
        </w:rPr>
        <w:t>™</w:t>
      </w:r>
      <w:r>
        <w:t xml:space="preserve">: Unwrapped and applied, </w:t>
      </w:r>
      <w:r w:rsidR="00E84573" w:rsidRPr="00E84573">
        <w:t>Appendix B: FireCloud Health case study</w:t>
      </w:r>
    </w:p>
    <w:p w14:paraId="4F94F9E4" w14:textId="5CCF9575" w:rsidR="00365C24" w:rsidRPr="00F3320D" w:rsidRDefault="00365C24" w:rsidP="00372C37">
      <w:pPr>
        <w:pStyle w:val="ListParagraph"/>
        <w:numPr>
          <w:ilvl w:val="0"/>
          <w:numId w:val="5"/>
        </w:numPr>
      </w:pPr>
      <w:r>
        <w:t>VeriSM</w:t>
      </w:r>
      <w:r w:rsidRPr="00372C37">
        <w:rPr>
          <w:rFonts w:cs="Arial Unicode MS" w:hint="eastAsia"/>
        </w:rPr>
        <w:t>™</w:t>
      </w:r>
      <w:r>
        <w:t>: A service management approach for the digital age, Chapter</w:t>
      </w:r>
      <w:r w:rsidRPr="00F3320D">
        <w:t xml:space="preserve"> </w:t>
      </w:r>
      <w:r>
        <w:t>10</w:t>
      </w:r>
    </w:p>
    <w:p w14:paraId="21437E94" w14:textId="094CA7D7" w:rsidR="00365C24" w:rsidRPr="00F3320D" w:rsidRDefault="00365C24" w:rsidP="00372C37">
      <w:pPr>
        <w:pStyle w:val="ListParagraph"/>
        <w:numPr>
          <w:ilvl w:val="0"/>
          <w:numId w:val="5"/>
        </w:numPr>
      </w:pPr>
      <w:r>
        <w:t>VeriSM</w:t>
      </w:r>
      <w:r w:rsidRPr="00372C37">
        <w:rPr>
          <w:rFonts w:cs="Arial Unicode MS" w:hint="eastAsia"/>
        </w:rPr>
        <w:t>™</w:t>
      </w:r>
      <w:r>
        <w:t>: Unwrapped and applied, Chapter 12 and 14</w:t>
      </w:r>
    </w:p>
    <w:p w14:paraId="355BAE5C" w14:textId="77777777" w:rsidR="00365C24" w:rsidRPr="00365C24" w:rsidRDefault="00365C24" w:rsidP="00365C24"/>
    <w:p w14:paraId="193CDAE9" w14:textId="77777777" w:rsidR="00A14AB7" w:rsidRPr="005E65DA" w:rsidRDefault="00A14AB7" w:rsidP="00A14AB7">
      <w:pPr>
        <w:pStyle w:val="Heading3"/>
      </w:pPr>
      <w:r w:rsidRPr="005E65DA">
        <w:t>Expected results</w:t>
      </w:r>
    </w:p>
    <w:p w14:paraId="4EA6EE2A" w14:textId="77777777" w:rsidR="00365C24" w:rsidRDefault="00365C24" w:rsidP="00365C24">
      <w:pPr>
        <w:pStyle w:val="ListParagraph"/>
        <w:numPr>
          <w:ilvl w:val="0"/>
          <w:numId w:val="4"/>
        </w:numPr>
        <w:tabs>
          <w:tab w:val="clear" w:pos="0"/>
          <w:tab w:val="clear" w:pos="2835"/>
        </w:tabs>
        <w:ind w:hanging="357"/>
      </w:pPr>
      <w:r>
        <w:t>The current Management Mesh and consider:</w:t>
      </w:r>
    </w:p>
    <w:p w14:paraId="750BB312" w14:textId="4A16C278" w:rsidR="00365C24" w:rsidRDefault="005D34EF" w:rsidP="00365C24">
      <w:pPr>
        <w:pStyle w:val="ListParagraph"/>
        <w:numPr>
          <w:ilvl w:val="1"/>
          <w:numId w:val="4"/>
        </w:numPr>
        <w:tabs>
          <w:tab w:val="clear" w:pos="0"/>
          <w:tab w:val="clear" w:pos="2835"/>
        </w:tabs>
      </w:pPr>
      <w:r>
        <w:t xml:space="preserve">The </w:t>
      </w:r>
      <w:r w:rsidR="00365C24">
        <w:t>four sides of the Mesh and the order to build the Mesh</w:t>
      </w:r>
    </w:p>
    <w:p w14:paraId="5CE1B65E" w14:textId="3FDC08F0" w:rsidR="00365C24" w:rsidRDefault="005D34EF" w:rsidP="00365C24">
      <w:pPr>
        <w:pStyle w:val="ListParagraph"/>
        <w:numPr>
          <w:ilvl w:val="1"/>
          <w:numId w:val="4"/>
        </w:numPr>
        <w:tabs>
          <w:tab w:val="clear" w:pos="0"/>
          <w:tab w:val="clear" w:pos="2835"/>
        </w:tabs>
      </w:pPr>
      <w:r>
        <w:t xml:space="preserve">How </w:t>
      </w:r>
      <w:r w:rsidR="00365C24">
        <w:t>the Mesh should be filled</w:t>
      </w:r>
    </w:p>
    <w:p w14:paraId="5A1E25AA" w14:textId="77777777" w:rsidR="00365C24" w:rsidRDefault="00365C24" w:rsidP="00365C24">
      <w:pPr>
        <w:pStyle w:val="ListParagraph"/>
        <w:numPr>
          <w:ilvl w:val="0"/>
          <w:numId w:val="4"/>
        </w:numPr>
        <w:tabs>
          <w:tab w:val="clear" w:pos="0"/>
          <w:tab w:val="clear" w:pos="2835"/>
        </w:tabs>
        <w:ind w:hanging="357"/>
      </w:pPr>
      <w:r>
        <w:t>The required Management Mesh based on the two chosen strategic initiatives and consider:</w:t>
      </w:r>
    </w:p>
    <w:p w14:paraId="5197CBB7" w14:textId="462CCDBA" w:rsidR="00365C24" w:rsidRDefault="00EB38A7" w:rsidP="00365C24">
      <w:pPr>
        <w:pStyle w:val="ListParagraph"/>
        <w:numPr>
          <w:ilvl w:val="1"/>
          <w:numId w:val="4"/>
        </w:numPr>
        <w:tabs>
          <w:tab w:val="clear" w:pos="0"/>
          <w:tab w:val="clear" w:pos="2835"/>
        </w:tabs>
      </w:pPr>
      <w:r>
        <w:t xml:space="preserve">The </w:t>
      </w:r>
      <w:r w:rsidR="00365C24">
        <w:t>four sides of the Mesh and the order to build the Mesh</w:t>
      </w:r>
    </w:p>
    <w:p w14:paraId="476F06F8" w14:textId="23F4F70B" w:rsidR="00365C24" w:rsidRDefault="00EB38A7" w:rsidP="00365C24">
      <w:pPr>
        <w:pStyle w:val="ListParagraph"/>
        <w:numPr>
          <w:ilvl w:val="1"/>
          <w:numId w:val="4"/>
        </w:numPr>
        <w:tabs>
          <w:tab w:val="clear" w:pos="0"/>
          <w:tab w:val="clear" w:pos="2835"/>
        </w:tabs>
      </w:pPr>
      <w:r>
        <w:t xml:space="preserve">The </w:t>
      </w:r>
      <w:r w:rsidR="00365C24">
        <w:t>necessary elements to establish the two strategic initiatives</w:t>
      </w:r>
    </w:p>
    <w:p w14:paraId="096B299F" w14:textId="713620DD" w:rsidR="00365C24" w:rsidRDefault="00EB38A7" w:rsidP="00365C24">
      <w:pPr>
        <w:pStyle w:val="ListParagraph"/>
        <w:numPr>
          <w:ilvl w:val="1"/>
          <w:numId w:val="4"/>
        </w:numPr>
        <w:tabs>
          <w:tab w:val="clear" w:pos="0"/>
          <w:tab w:val="clear" w:pos="2835"/>
        </w:tabs>
      </w:pPr>
      <w:r>
        <w:t xml:space="preserve">How </w:t>
      </w:r>
      <w:r w:rsidR="00365C24">
        <w:t>the Mesh should be filled</w:t>
      </w:r>
    </w:p>
    <w:p w14:paraId="6F285DD9" w14:textId="4497C1A2" w:rsidR="00365C24" w:rsidRPr="000225A0" w:rsidRDefault="00365C24" w:rsidP="00365C24">
      <w:pPr>
        <w:pStyle w:val="ListParagraph"/>
        <w:numPr>
          <w:ilvl w:val="0"/>
          <w:numId w:val="4"/>
        </w:numPr>
        <w:tabs>
          <w:tab w:val="clear" w:pos="0"/>
          <w:tab w:val="clear" w:pos="2835"/>
        </w:tabs>
      </w:pPr>
      <w:r>
        <w:t>A description of the gaps</w:t>
      </w:r>
    </w:p>
    <w:p w14:paraId="7AA54AA9" w14:textId="77777777" w:rsidR="00A14AB7" w:rsidRDefault="00A14AB7" w:rsidP="00A14AB7"/>
    <w:p w14:paraId="322E26E9" w14:textId="77777777" w:rsidR="00A14AB7" w:rsidRDefault="00A14AB7" w:rsidP="00A14AB7">
      <w:pPr>
        <w:pStyle w:val="Heading3"/>
      </w:pPr>
      <w:r w:rsidRPr="00397230">
        <w:t>Assessment criteria for the exercise</w:t>
      </w:r>
    </w:p>
    <w:p w14:paraId="2F9799AE" w14:textId="77777777" w:rsidR="00365C24" w:rsidRPr="00865673" w:rsidRDefault="00365C24" w:rsidP="00365C24">
      <w:r>
        <w:t>The candidate can…</w:t>
      </w:r>
    </w:p>
    <w:p w14:paraId="65EF644D" w14:textId="0CEC4DBB" w:rsidR="00365C24" w:rsidRDefault="00365C24" w:rsidP="00365C24">
      <w:pPr>
        <w:pStyle w:val="ListParagraph"/>
        <w:numPr>
          <w:ilvl w:val="0"/>
          <w:numId w:val="4"/>
        </w:numPr>
        <w:tabs>
          <w:tab w:val="clear" w:pos="0"/>
          <w:tab w:val="clear" w:pos="2835"/>
        </w:tabs>
      </w:pPr>
      <w:r>
        <w:t>understand the Management Mesh</w:t>
      </w:r>
      <w:r w:rsidR="009A6EB1">
        <w:t>.</w:t>
      </w:r>
    </w:p>
    <w:p w14:paraId="2BE7D1BD" w14:textId="606EA54C" w:rsidR="00365C24" w:rsidRDefault="00365C24" w:rsidP="00365C24">
      <w:pPr>
        <w:pStyle w:val="ListParagraph"/>
        <w:numPr>
          <w:ilvl w:val="0"/>
          <w:numId w:val="4"/>
        </w:numPr>
        <w:tabs>
          <w:tab w:val="clear" w:pos="0"/>
          <w:tab w:val="clear" w:pos="2835"/>
        </w:tabs>
      </w:pPr>
      <w:r>
        <w:t>apply the Management Mesh based on a case study with defined goals</w:t>
      </w:r>
      <w:r w:rsidR="009A6EB1">
        <w:t>.</w:t>
      </w:r>
    </w:p>
    <w:p w14:paraId="77660B7C" w14:textId="77777777" w:rsidR="00365C24" w:rsidRPr="00D62285" w:rsidRDefault="00365C24" w:rsidP="00365C24">
      <w:pPr>
        <w:pStyle w:val="ListParagraph"/>
        <w:numPr>
          <w:ilvl w:val="0"/>
          <w:numId w:val="4"/>
        </w:numPr>
        <w:tabs>
          <w:tab w:val="clear" w:pos="0"/>
          <w:tab w:val="clear" w:pos="2835"/>
        </w:tabs>
      </w:pPr>
      <w:r>
        <w:t>perform a gap analysis.</w:t>
      </w:r>
    </w:p>
    <w:p w14:paraId="20D38D5C" w14:textId="77777777" w:rsidR="00A14AB7" w:rsidRPr="00A14AB7" w:rsidRDefault="00A14AB7" w:rsidP="00A14AB7"/>
    <w:p w14:paraId="6EE2B8E4" w14:textId="77777777" w:rsidR="00977012" w:rsidRPr="00160E42" w:rsidRDefault="00977012" w:rsidP="00977012">
      <w:r w:rsidRPr="00160E42">
        <w:br w:type="page"/>
      </w:r>
    </w:p>
    <w:p w14:paraId="0ADC050F" w14:textId="77777777" w:rsidR="00365C24" w:rsidRDefault="00880904" w:rsidP="00D964EA">
      <w:pPr>
        <w:pStyle w:val="Heading3"/>
        <w:rPr>
          <w:sz w:val="24"/>
        </w:rPr>
      </w:pPr>
      <w:r w:rsidRPr="003E1D97">
        <w:lastRenderedPageBreak/>
        <w:t>Candidate’s outcomes:</w:t>
      </w:r>
      <w:r>
        <mc:AlternateContent>
          <mc:Choice Requires="wps">
            <w:drawing>
              <wp:anchor distT="0" distB="0" distL="114300" distR="114300" simplePos="0" relativeHeight="251658242" behindDoc="0" locked="0" layoutInCell="1" allowOverlap="1" wp14:anchorId="67EA29D8" wp14:editId="1D542A89">
                <wp:simplePos x="0" y="0"/>
                <wp:positionH relativeFrom="margin">
                  <wp:posOffset>0</wp:posOffset>
                </wp:positionH>
                <wp:positionV relativeFrom="paragraph">
                  <wp:posOffset>-635</wp:posOffset>
                </wp:positionV>
                <wp:extent cx="5589013" cy="8682273"/>
                <wp:effectExtent l="0" t="0" r="12065" b="24130"/>
                <wp:wrapNone/>
                <wp:docPr id="4" name="Rectangle 4"/>
                <wp:cNvGraphicFramePr/>
                <a:graphic xmlns:a="http://schemas.openxmlformats.org/drawingml/2006/main">
                  <a:graphicData uri="http://schemas.microsoft.com/office/word/2010/wordprocessingShape">
                    <wps:wsp>
                      <wps:cNvSpPr/>
                      <wps:spPr>
                        <a:xfrm>
                          <a:off x="0" y="0"/>
                          <a:ext cx="5589013" cy="868227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B665EB" id="Rectangle 4" o:spid="_x0000_s1026" style="position:absolute;margin-left:0;margin-top:-.05pt;width:440.1pt;height:683.6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" filled="f" strokecolor="#002a5a [3213]" strokeweight="1.5pt">
                <w10:wrap anchorx="margin"/>
              </v:rect>
            </w:pict>
          </mc:Fallback>
        </mc:AlternateContent>
      </w:r>
    </w:p>
    <w:p w14:paraId="35BAB83D" w14:textId="77777777" w:rsidR="00880904" w:rsidRPr="00880904" w:rsidRDefault="00880904" w:rsidP="00880904">
      <w:pPr>
        <w:pStyle w:val="Heading3"/>
        <w:jc w:val="center"/>
      </w:pPr>
      <w:permStart w:id="1868308804" w:edGrp="everyone"/>
      <w:r>
        <w:rPr>
          <w:b/>
          <w:bCs w:val="0"/>
          <w:iCs/>
          <w:sz w:val="24"/>
          <w:szCs w:val="28"/>
        </w:rPr>
        <w:drawing>
          <wp:anchor distT="0" distB="0" distL="114300" distR="114300" simplePos="0" relativeHeight="251658243" behindDoc="0" locked="0" layoutInCell="1" allowOverlap="1" wp14:anchorId="40F08A82" wp14:editId="66FE74AA">
            <wp:simplePos x="0" y="0"/>
            <wp:positionH relativeFrom="margin">
              <wp:align>center</wp:align>
            </wp:positionH>
            <wp:positionV relativeFrom="page">
              <wp:posOffset>1392844</wp:posOffset>
            </wp:positionV>
            <wp:extent cx="4494205" cy="3924000"/>
            <wp:effectExtent l="0" t="0" r="1905"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b="1223"/>
                    <a:stretch/>
                  </pic:blipFill>
                  <pic:spPr bwMode="auto">
                    <a:xfrm>
                      <a:off x="0" y="0"/>
                      <a:ext cx="4494205" cy="392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ermEnd w:id="1868308804"/>
      <w:r w:rsidRPr="00880904">
        <w:t>Current Management Mesh</w:t>
      </w:r>
    </w:p>
    <w:p w14:paraId="573AC0F1" w14:textId="77777777" w:rsidR="00880904" w:rsidRDefault="00880904">
      <w:pPr>
        <w:tabs>
          <w:tab w:val="clear" w:pos="0"/>
          <w:tab w:val="clear" w:pos="2835"/>
        </w:tabs>
        <w:spacing w:line="240" w:lineRule="auto"/>
        <w:contextualSpacing w:val="0"/>
      </w:pPr>
    </w:p>
    <w:p w14:paraId="0408D404" w14:textId="77777777" w:rsidR="00880904" w:rsidRDefault="00880904">
      <w:pPr>
        <w:tabs>
          <w:tab w:val="clear" w:pos="0"/>
          <w:tab w:val="clear" w:pos="2835"/>
        </w:tabs>
        <w:spacing w:line="240" w:lineRule="auto"/>
        <w:contextualSpacing w:val="0"/>
      </w:pPr>
    </w:p>
    <w:p w14:paraId="61BA5799" w14:textId="77777777" w:rsidR="00880904" w:rsidRDefault="00880904">
      <w:pPr>
        <w:tabs>
          <w:tab w:val="clear" w:pos="0"/>
          <w:tab w:val="clear" w:pos="2835"/>
        </w:tabs>
        <w:spacing w:line="240" w:lineRule="auto"/>
        <w:contextualSpacing w:val="0"/>
      </w:pPr>
    </w:p>
    <w:p w14:paraId="44BF609F" w14:textId="77777777" w:rsidR="00880904" w:rsidRDefault="00880904">
      <w:pPr>
        <w:tabs>
          <w:tab w:val="clear" w:pos="0"/>
          <w:tab w:val="clear" w:pos="2835"/>
        </w:tabs>
        <w:spacing w:line="240" w:lineRule="auto"/>
        <w:contextualSpacing w:val="0"/>
      </w:pPr>
    </w:p>
    <w:p w14:paraId="7CEA9E02" w14:textId="77777777" w:rsidR="00880904" w:rsidRDefault="00880904">
      <w:pPr>
        <w:tabs>
          <w:tab w:val="clear" w:pos="0"/>
          <w:tab w:val="clear" w:pos="2835"/>
        </w:tabs>
        <w:spacing w:line="240" w:lineRule="auto"/>
        <w:contextualSpacing w:val="0"/>
      </w:pPr>
    </w:p>
    <w:p w14:paraId="4FBCA24B" w14:textId="77777777" w:rsidR="00880904" w:rsidRDefault="00880904">
      <w:pPr>
        <w:tabs>
          <w:tab w:val="clear" w:pos="0"/>
          <w:tab w:val="clear" w:pos="2835"/>
        </w:tabs>
        <w:spacing w:line="240" w:lineRule="auto"/>
        <w:contextualSpacing w:val="0"/>
      </w:pPr>
    </w:p>
    <w:p w14:paraId="12AB02EC" w14:textId="77777777" w:rsidR="00880904" w:rsidRDefault="00880904">
      <w:pPr>
        <w:tabs>
          <w:tab w:val="clear" w:pos="0"/>
          <w:tab w:val="clear" w:pos="2835"/>
        </w:tabs>
        <w:spacing w:line="240" w:lineRule="auto"/>
        <w:contextualSpacing w:val="0"/>
      </w:pPr>
    </w:p>
    <w:p w14:paraId="459BCBE2" w14:textId="77777777" w:rsidR="00880904" w:rsidRDefault="00880904">
      <w:pPr>
        <w:tabs>
          <w:tab w:val="clear" w:pos="0"/>
          <w:tab w:val="clear" w:pos="2835"/>
        </w:tabs>
        <w:spacing w:line="240" w:lineRule="auto"/>
        <w:contextualSpacing w:val="0"/>
      </w:pPr>
    </w:p>
    <w:p w14:paraId="04E98721" w14:textId="77777777" w:rsidR="00880904" w:rsidRDefault="00880904">
      <w:pPr>
        <w:tabs>
          <w:tab w:val="clear" w:pos="0"/>
          <w:tab w:val="clear" w:pos="2835"/>
        </w:tabs>
        <w:spacing w:line="240" w:lineRule="auto"/>
        <w:contextualSpacing w:val="0"/>
      </w:pPr>
    </w:p>
    <w:p w14:paraId="0DF1B14B" w14:textId="77777777" w:rsidR="00880904" w:rsidRDefault="00880904">
      <w:pPr>
        <w:tabs>
          <w:tab w:val="clear" w:pos="0"/>
          <w:tab w:val="clear" w:pos="2835"/>
        </w:tabs>
        <w:spacing w:line="240" w:lineRule="auto"/>
        <w:contextualSpacing w:val="0"/>
      </w:pPr>
    </w:p>
    <w:p w14:paraId="0C2B357C" w14:textId="77777777" w:rsidR="00880904" w:rsidRDefault="00880904">
      <w:pPr>
        <w:tabs>
          <w:tab w:val="clear" w:pos="0"/>
          <w:tab w:val="clear" w:pos="2835"/>
        </w:tabs>
        <w:spacing w:line="240" w:lineRule="auto"/>
        <w:contextualSpacing w:val="0"/>
      </w:pPr>
    </w:p>
    <w:p w14:paraId="70AF821A" w14:textId="77777777" w:rsidR="00880904" w:rsidRDefault="00880904">
      <w:pPr>
        <w:tabs>
          <w:tab w:val="clear" w:pos="0"/>
          <w:tab w:val="clear" w:pos="2835"/>
        </w:tabs>
        <w:spacing w:line="240" w:lineRule="auto"/>
        <w:contextualSpacing w:val="0"/>
      </w:pPr>
    </w:p>
    <w:p w14:paraId="181F1828" w14:textId="77777777" w:rsidR="00880904" w:rsidRDefault="00880904">
      <w:pPr>
        <w:tabs>
          <w:tab w:val="clear" w:pos="0"/>
          <w:tab w:val="clear" w:pos="2835"/>
        </w:tabs>
        <w:spacing w:line="240" w:lineRule="auto"/>
        <w:contextualSpacing w:val="0"/>
      </w:pPr>
    </w:p>
    <w:p w14:paraId="7BEE81FB" w14:textId="77777777" w:rsidR="00880904" w:rsidRDefault="00880904">
      <w:pPr>
        <w:tabs>
          <w:tab w:val="clear" w:pos="0"/>
          <w:tab w:val="clear" w:pos="2835"/>
        </w:tabs>
        <w:spacing w:line="240" w:lineRule="auto"/>
        <w:contextualSpacing w:val="0"/>
      </w:pPr>
    </w:p>
    <w:p w14:paraId="07FD7705" w14:textId="77777777" w:rsidR="00880904" w:rsidRDefault="00880904">
      <w:pPr>
        <w:tabs>
          <w:tab w:val="clear" w:pos="0"/>
          <w:tab w:val="clear" w:pos="2835"/>
        </w:tabs>
        <w:spacing w:line="240" w:lineRule="auto"/>
        <w:contextualSpacing w:val="0"/>
      </w:pPr>
    </w:p>
    <w:p w14:paraId="21CB9F9C" w14:textId="77777777" w:rsidR="00880904" w:rsidRDefault="00880904">
      <w:pPr>
        <w:tabs>
          <w:tab w:val="clear" w:pos="0"/>
          <w:tab w:val="clear" w:pos="2835"/>
        </w:tabs>
        <w:spacing w:line="240" w:lineRule="auto"/>
        <w:contextualSpacing w:val="0"/>
      </w:pPr>
    </w:p>
    <w:p w14:paraId="1BB6DE45" w14:textId="77777777" w:rsidR="00880904" w:rsidRDefault="00880904">
      <w:pPr>
        <w:tabs>
          <w:tab w:val="clear" w:pos="0"/>
          <w:tab w:val="clear" w:pos="2835"/>
        </w:tabs>
        <w:spacing w:line="240" w:lineRule="auto"/>
        <w:contextualSpacing w:val="0"/>
      </w:pPr>
    </w:p>
    <w:p w14:paraId="5179B231" w14:textId="77777777" w:rsidR="00880904" w:rsidRDefault="00880904">
      <w:pPr>
        <w:tabs>
          <w:tab w:val="clear" w:pos="0"/>
          <w:tab w:val="clear" w:pos="2835"/>
        </w:tabs>
        <w:spacing w:line="240" w:lineRule="auto"/>
        <w:contextualSpacing w:val="0"/>
      </w:pPr>
    </w:p>
    <w:p w14:paraId="44B5D353" w14:textId="77777777" w:rsidR="00880904" w:rsidRDefault="00880904">
      <w:pPr>
        <w:tabs>
          <w:tab w:val="clear" w:pos="0"/>
          <w:tab w:val="clear" w:pos="2835"/>
        </w:tabs>
        <w:spacing w:line="240" w:lineRule="auto"/>
        <w:contextualSpacing w:val="0"/>
      </w:pPr>
    </w:p>
    <w:p w14:paraId="0E78E29C" w14:textId="77777777" w:rsidR="00880904" w:rsidRDefault="00880904">
      <w:pPr>
        <w:tabs>
          <w:tab w:val="clear" w:pos="0"/>
          <w:tab w:val="clear" w:pos="2835"/>
        </w:tabs>
        <w:spacing w:line="240" w:lineRule="auto"/>
        <w:contextualSpacing w:val="0"/>
      </w:pPr>
    </w:p>
    <w:p w14:paraId="4E9A2AC6" w14:textId="77777777" w:rsidR="00880904" w:rsidRDefault="00880904">
      <w:pPr>
        <w:tabs>
          <w:tab w:val="clear" w:pos="0"/>
          <w:tab w:val="clear" w:pos="2835"/>
        </w:tabs>
        <w:spacing w:line="240" w:lineRule="auto"/>
        <w:contextualSpacing w:val="0"/>
      </w:pPr>
    </w:p>
    <w:p w14:paraId="0B67DF4D" w14:textId="77777777" w:rsidR="00880904" w:rsidRDefault="00880904">
      <w:pPr>
        <w:tabs>
          <w:tab w:val="clear" w:pos="0"/>
          <w:tab w:val="clear" w:pos="2835"/>
        </w:tabs>
        <w:spacing w:line="240" w:lineRule="auto"/>
        <w:contextualSpacing w:val="0"/>
      </w:pPr>
    </w:p>
    <w:p w14:paraId="2AEE39A2" w14:textId="77777777" w:rsidR="00880904" w:rsidRDefault="00880904">
      <w:pPr>
        <w:tabs>
          <w:tab w:val="clear" w:pos="0"/>
          <w:tab w:val="clear" w:pos="2835"/>
        </w:tabs>
        <w:spacing w:line="240" w:lineRule="auto"/>
        <w:contextualSpacing w:val="0"/>
      </w:pPr>
    </w:p>
    <w:p w14:paraId="1025B939" w14:textId="77777777" w:rsidR="00880904" w:rsidRDefault="00880904">
      <w:pPr>
        <w:tabs>
          <w:tab w:val="clear" w:pos="0"/>
          <w:tab w:val="clear" w:pos="2835"/>
        </w:tabs>
        <w:spacing w:line="240" w:lineRule="auto"/>
        <w:contextualSpacing w:val="0"/>
      </w:pPr>
    </w:p>
    <w:p w14:paraId="123F6A1F" w14:textId="77777777" w:rsidR="00880904" w:rsidRDefault="00880904">
      <w:pPr>
        <w:tabs>
          <w:tab w:val="clear" w:pos="0"/>
          <w:tab w:val="clear" w:pos="2835"/>
        </w:tabs>
        <w:spacing w:line="240" w:lineRule="auto"/>
        <w:contextualSpacing w:val="0"/>
      </w:pPr>
    </w:p>
    <w:p w14:paraId="25D6D365" w14:textId="77777777" w:rsidR="00880904" w:rsidRDefault="00880904">
      <w:pPr>
        <w:tabs>
          <w:tab w:val="clear" w:pos="0"/>
          <w:tab w:val="clear" w:pos="2835"/>
        </w:tabs>
        <w:spacing w:line="240" w:lineRule="auto"/>
        <w:contextualSpacing w:val="0"/>
      </w:pPr>
    </w:p>
    <w:p w14:paraId="3D78A302" w14:textId="77777777" w:rsidR="00880904" w:rsidRDefault="00880904" w:rsidP="00880904">
      <w:pPr>
        <w:pStyle w:val="Heading3"/>
        <w:jc w:val="center"/>
      </w:pPr>
      <w:r>
        <w:t>Required Management Mesh</w:t>
      </w:r>
    </w:p>
    <w:p w14:paraId="58124AFB" w14:textId="77777777" w:rsidR="00880904" w:rsidRPr="00880904" w:rsidRDefault="00880904" w:rsidP="00880904">
      <w:permStart w:id="1923574737" w:edGrp="everyone"/>
      <w:r>
        <w:rPr>
          <w:rFonts w:cs="Arial"/>
          <w:b/>
          <w:bCs/>
          <w:iCs/>
          <w:sz w:val="24"/>
          <w:szCs w:val="28"/>
        </w:rPr>
        <w:drawing>
          <wp:anchor distT="0" distB="0" distL="114300" distR="114300" simplePos="0" relativeHeight="251658244" behindDoc="0" locked="0" layoutInCell="1" allowOverlap="1" wp14:anchorId="4ACE9CFC" wp14:editId="736959B8">
            <wp:simplePos x="0" y="0"/>
            <wp:positionH relativeFrom="margin">
              <wp:align>center</wp:align>
            </wp:positionH>
            <wp:positionV relativeFrom="page">
              <wp:posOffset>5718734</wp:posOffset>
            </wp:positionV>
            <wp:extent cx="4494205" cy="3924000"/>
            <wp:effectExtent l="0" t="0" r="1905"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b="1223"/>
                    <a:stretch/>
                  </pic:blipFill>
                  <pic:spPr bwMode="auto">
                    <a:xfrm>
                      <a:off x="0" y="0"/>
                      <a:ext cx="4494205" cy="392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ermEnd w:id="1923574737"/>
    </w:p>
    <w:p w14:paraId="50D3756B" w14:textId="77777777" w:rsidR="00880904" w:rsidRDefault="00880904">
      <w:pPr>
        <w:tabs>
          <w:tab w:val="clear" w:pos="0"/>
          <w:tab w:val="clear" w:pos="2835"/>
        </w:tabs>
        <w:spacing w:line="240" w:lineRule="auto"/>
        <w:contextualSpacing w:val="0"/>
      </w:pPr>
    </w:p>
    <w:p w14:paraId="5B4C7BD6" w14:textId="77777777" w:rsidR="00880904" w:rsidRDefault="00880904">
      <w:pPr>
        <w:tabs>
          <w:tab w:val="clear" w:pos="0"/>
          <w:tab w:val="clear" w:pos="2835"/>
        </w:tabs>
        <w:spacing w:line="240" w:lineRule="auto"/>
        <w:contextualSpacing w:val="0"/>
      </w:pPr>
    </w:p>
    <w:p w14:paraId="2037A526" w14:textId="77777777" w:rsidR="00880904" w:rsidRDefault="00880904">
      <w:pPr>
        <w:tabs>
          <w:tab w:val="clear" w:pos="0"/>
          <w:tab w:val="clear" w:pos="2835"/>
        </w:tabs>
        <w:spacing w:line="240" w:lineRule="auto"/>
        <w:contextualSpacing w:val="0"/>
      </w:pPr>
    </w:p>
    <w:p w14:paraId="11C76592" w14:textId="77777777" w:rsidR="00880904" w:rsidRDefault="00880904">
      <w:pPr>
        <w:tabs>
          <w:tab w:val="clear" w:pos="0"/>
          <w:tab w:val="clear" w:pos="2835"/>
        </w:tabs>
        <w:spacing w:line="240" w:lineRule="auto"/>
        <w:contextualSpacing w:val="0"/>
      </w:pPr>
    </w:p>
    <w:p w14:paraId="29903F73" w14:textId="77777777" w:rsidR="00880904" w:rsidRDefault="00880904">
      <w:pPr>
        <w:tabs>
          <w:tab w:val="clear" w:pos="0"/>
          <w:tab w:val="clear" w:pos="2835"/>
        </w:tabs>
        <w:spacing w:line="240" w:lineRule="auto"/>
        <w:contextualSpacing w:val="0"/>
      </w:pPr>
    </w:p>
    <w:p w14:paraId="1DDED51A" w14:textId="77777777" w:rsidR="00880904" w:rsidRDefault="00880904">
      <w:pPr>
        <w:tabs>
          <w:tab w:val="clear" w:pos="0"/>
          <w:tab w:val="clear" w:pos="2835"/>
        </w:tabs>
        <w:spacing w:line="240" w:lineRule="auto"/>
        <w:contextualSpacing w:val="0"/>
      </w:pPr>
    </w:p>
    <w:p w14:paraId="08A21460" w14:textId="77777777" w:rsidR="00880904" w:rsidRDefault="00880904">
      <w:pPr>
        <w:tabs>
          <w:tab w:val="clear" w:pos="0"/>
          <w:tab w:val="clear" w:pos="2835"/>
        </w:tabs>
        <w:spacing w:line="240" w:lineRule="auto"/>
        <w:contextualSpacing w:val="0"/>
        <w:rPr>
          <w:rFonts w:ascii="Montserrat SemiBold" w:hAnsi="Montserrat SemiBold" w:cs="Arial"/>
          <w:bCs/>
          <w:iCs/>
          <w:color w:val="0F2E50"/>
          <w:sz w:val="24"/>
          <w:szCs w:val="28"/>
        </w:rPr>
      </w:pPr>
      <w:r>
        <w:br w:type="page"/>
      </w:r>
    </w:p>
    <w:p w14:paraId="16AB4FA2" w14:textId="77777777" w:rsidR="00D964EA" w:rsidRDefault="00880904" w:rsidP="00D964EA">
      <w:pPr>
        <w:pStyle w:val="Heading3"/>
      </w:pPr>
      <w:r>
        <w:lastRenderedPageBreak/>
        <mc:AlternateContent>
          <mc:Choice Requires="wps">
            <w:drawing>
              <wp:anchor distT="0" distB="0" distL="114300" distR="114300" simplePos="0" relativeHeight="251658245" behindDoc="0" locked="0" layoutInCell="1" allowOverlap="1" wp14:anchorId="2BA3D072" wp14:editId="46806EC5">
                <wp:simplePos x="0" y="0"/>
                <wp:positionH relativeFrom="margin">
                  <wp:posOffset>0</wp:posOffset>
                </wp:positionH>
                <wp:positionV relativeFrom="paragraph">
                  <wp:posOffset>-635</wp:posOffset>
                </wp:positionV>
                <wp:extent cx="5589013" cy="8682273"/>
                <wp:effectExtent l="0" t="0" r="12065" b="24130"/>
                <wp:wrapNone/>
                <wp:docPr id="8" name="Rectangle 8"/>
                <wp:cNvGraphicFramePr/>
                <a:graphic xmlns:a="http://schemas.openxmlformats.org/drawingml/2006/main">
                  <a:graphicData uri="http://schemas.microsoft.com/office/word/2010/wordprocessingShape">
                    <wps:wsp>
                      <wps:cNvSpPr/>
                      <wps:spPr>
                        <a:xfrm>
                          <a:off x="0" y="0"/>
                          <a:ext cx="5589013" cy="868227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87A095" id="Rectangle 8" o:spid="_x0000_s1026" style="position:absolute;margin-left:0;margin-top:-.05pt;width:440.1pt;height:683.6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" filled="f" strokecolor="#002a5a [3213]" strokeweight="1.5pt">
                <w10:wrap anchorx="margin"/>
              </v:rect>
            </w:pict>
          </mc:Fallback>
        </mc:AlternateContent>
      </w:r>
      <w:r>
        <w:t>Candidate’s outcomes:</w:t>
      </w:r>
    </w:p>
    <w:p w14:paraId="2FB11090" w14:textId="77777777" w:rsidR="00D964EA" w:rsidRDefault="00D964EA">
      <w:pPr>
        <w:tabs>
          <w:tab w:val="clear" w:pos="0"/>
          <w:tab w:val="clear" w:pos="2835"/>
        </w:tabs>
        <w:spacing w:line="240" w:lineRule="auto"/>
        <w:contextualSpacing w:val="0"/>
      </w:pPr>
    </w:p>
    <w:p w14:paraId="5D15C974" w14:textId="50B37FF4" w:rsidR="00880904" w:rsidRDefault="00635ECC">
      <w:pPr>
        <w:tabs>
          <w:tab w:val="clear" w:pos="0"/>
          <w:tab w:val="clear" w:pos="2835"/>
        </w:tabs>
        <w:spacing w:line="240" w:lineRule="auto"/>
        <w:contextualSpacing w:val="0"/>
      </w:pPr>
      <w:sdt>
        <w:sdtPr>
          <w:id w:val="1865011011"/>
          <w:placeholder>
            <w:docPart w:val="DefaultPlaceholder_-1854013440"/>
          </w:placeholder>
          <w:showingPlcHdr/>
        </w:sdtPr>
        <w:sdtEndPr/>
        <w:sdtContent>
          <w:r w:rsidR="0041179C" w:rsidRPr="005F1DA3">
            <w:rPr>
              <w:rStyle w:val="PlaceholderText"/>
            </w:rPr>
            <w:t>Click or tap here to enter text.</w:t>
          </w:r>
        </w:sdtContent>
      </w:sdt>
      <w:r w:rsidR="00D964EA">
        <w:t xml:space="preserve"> </w:t>
      </w:r>
    </w:p>
    <w:p w14:paraId="27DE5C2E" w14:textId="77777777" w:rsidR="00880904" w:rsidRDefault="00880904">
      <w:pPr>
        <w:tabs>
          <w:tab w:val="clear" w:pos="0"/>
          <w:tab w:val="clear" w:pos="2835"/>
        </w:tabs>
        <w:spacing w:line="240" w:lineRule="auto"/>
        <w:contextualSpacing w:val="0"/>
        <w:rPr>
          <w:rFonts w:ascii="Montserrat SemiBold" w:hAnsi="Montserrat SemiBold" w:cs="Arial"/>
          <w:bCs/>
          <w:iCs/>
          <w:color w:val="0F2E50"/>
          <w:sz w:val="24"/>
          <w:szCs w:val="28"/>
        </w:rPr>
      </w:pPr>
      <w:r>
        <w:br w:type="page"/>
      </w:r>
    </w:p>
    <w:p w14:paraId="18831FEA" w14:textId="226EEC28" w:rsidR="00977012" w:rsidRPr="00DC31AF" w:rsidRDefault="00977012" w:rsidP="00977012">
      <w:pPr>
        <w:pStyle w:val="Heading2"/>
      </w:pPr>
      <w:r w:rsidRPr="00DC31AF">
        <w:rPr>
          <w:rFonts w:hint="eastAsia"/>
        </w:rPr>
        <w:lastRenderedPageBreak/>
        <w:t xml:space="preserve">Assignment </w:t>
      </w:r>
      <w:r w:rsidR="003F3BCE">
        <w:t>1</w:t>
      </w:r>
      <w:r w:rsidRPr="00DC31AF">
        <w:rPr>
          <w:rFonts w:hint="eastAsia"/>
        </w:rPr>
        <w:t xml:space="preserve"> Checklist</w:t>
      </w:r>
    </w:p>
    <w:p w14:paraId="796C0741" w14:textId="5E6B58A3" w:rsidR="00977012" w:rsidRDefault="00880904" w:rsidP="00977012">
      <w:pPr>
        <w:rPr>
          <w:rFonts w:cs="Arial Unicode MS"/>
        </w:rPr>
      </w:pPr>
      <w:r>
        <w:rPr>
          <w:rFonts w:cs="Arial Unicode MS"/>
        </w:rPr>
        <w:t xml:space="preserve">Note down the assessment of the candidate </w:t>
      </w:r>
      <w:r w:rsidR="00F93989">
        <w:rPr>
          <w:rFonts w:cs="Arial Unicode MS"/>
        </w:rPr>
        <w:t>on each</w:t>
      </w:r>
      <w:r w:rsidR="00F93989" w:rsidDel="00F93989">
        <w:rPr>
          <w:rFonts w:cs="Arial Unicode MS"/>
        </w:rPr>
        <w:t xml:space="preserve"> </w:t>
      </w:r>
      <w:r>
        <w:rPr>
          <w:rFonts w:cs="Arial Unicode MS"/>
        </w:rPr>
        <w:t>exam specification.</w:t>
      </w:r>
    </w:p>
    <w:p w14:paraId="405F521B" w14:textId="77777777" w:rsidR="00977012" w:rsidRPr="00DC31AF" w:rsidRDefault="00977012" w:rsidP="00977012">
      <w:pPr>
        <w:rPr>
          <w:rFonts w:cs="Arial Unicode MS"/>
        </w:rPr>
      </w:pPr>
    </w:p>
    <w:tbl>
      <w:tblPr>
        <w:tblStyle w:val="TableGrid"/>
        <w:tblW w:w="9493" w:type="dxa"/>
        <w:tblLayout w:type="fixed"/>
        <w:tblLook w:val="04A0" w:firstRow="1" w:lastRow="0" w:firstColumn="1" w:lastColumn="0" w:noHBand="0" w:noVBand="1"/>
      </w:tblPr>
      <w:tblGrid>
        <w:gridCol w:w="1413"/>
        <w:gridCol w:w="709"/>
        <w:gridCol w:w="6622"/>
        <w:gridCol w:w="749"/>
      </w:tblGrid>
      <w:tr w:rsidR="00A37CD0" w:rsidRPr="00EB2F08" w14:paraId="4166282B" w14:textId="77777777" w:rsidTr="00330F65">
        <w:trPr>
          <w:cantSplit/>
          <w:trHeight w:val="2154"/>
        </w:trPr>
        <w:tc>
          <w:tcPr>
            <w:tcW w:w="1413" w:type="dxa"/>
            <w:tcBorders>
              <w:bottom w:val="single" w:sz="4" w:space="0" w:color="auto"/>
              <w:right w:val="nil"/>
            </w:tcBorders>
            <w:textDirection w:val="btLr"/>
          </w:tcPr>
          <w:p w14:paraId="23DDBBA3" w14:textId="77777777" w:rsidR="00A37CD0" w:rsidRPr="00DC31AF" w:rsidRDefault="00A37CD0" w:rsidP="00A37CD0">
            <w:pPr>
              <w:ind w:left="113" w:right="113"/>
              <w:rPr>
                <w:rFonts w:cs="Arial Unicode MS"/>
              </w:rPr>
            </w:pPr>
            <w:r w:rsidRPr="00DC31AF">
              <w:rPr>
                <w:rFonts w:cs="Arial Unicode MS"/>
              </w:rPr>
              <w:t>e-Competence</w:t>
            </w:r>
          </w:p>
          <w:p w14:paraId="0C74304A" w14:textId="77777777" w:rsidR="00A37CD0" w:rsidRPr="00DC31AF" w:rsidRDefault="00A37CD0" w:rsidP="00A37CD0">
            <w:pPr>
              <w:spacing w:line="240" w:lineRule="auto"/>
              <w:ind w:left="113" w:right="113"/>
              <w:rPr>
                <w:rFonts w:cs="Arial Unicode MS"/>
              </w:rPr>
            </w:pPr>
          </w:p>
        </w:tc>
        <w:tc>
          <w:tcPr>
            <w:tcW w:w="709" w:type="dxa"/>
            <w:tcBorders>
              <w:left w:val="nil"/>
              <w:bottom w:val="single" w:sz="4" w:space="0" w:color="auto"/>
              <w:right w:val="nil"/>
            </w:tcBorders>
            <w:textDirection w:val="btLr"/>
          </w:tcPr>
          <w:p w14:paraId="606D32B7" w14:textId="77777777" w:rsidR="00A37CD0" w:rsidRPr="00DC31AF" w:rsidRDefault="00A37CD0" w:rsidP="00A37CD0">
            <w:pPr>
              <w:ind w:left="113" w:right="113"/>
              <w:rPr>
                <w:rFonts w:cs="Arial Unicode MS"/>
              </w:rPr>
            </w:pPr>
            <w:r w:rsidRPr="00DC31AF">
              <w:rPr>
                <w:rFonts w:cs="Arial Unicode MS"/>
              </w:rPr>
              <w:t>Exam specification</w:t>
            </w:r>
          </w:p>
        </w:tc>
        <w:tc>
          <w:tcPr>
            <w:tcW w:w="6622" w:type="dxa"/>
            <w:tcBorders>
              <w:left w:val="nil"/>
              <w:bottom w:val="single" w:sz="4" w:space="0" w:color="auto"/>
              <w:right w:val="nil"/>
            </w:tcBorders>
            <w:vAlign w:val="bottom"/>
          </w:tcPr>
          <w:p w14:paraId="583F7A49" w14:textId="77777777" w:rsidR="00A37CD0" w:rsidRPr="00DC31AF" w:rsidRDefault="00A37CD0" w:rsidP="00A37CD0">
            <w:pPr>
              <w:rPr>
                <w:rFonts w:cs="Arial Unicode MS"/>
              </w:rPr>
            </w:pPr>
            <w:r w:rsidRPr="00DC31AF">
              <w:rPr>
                <w:rFonts w:cs="Arial Unicode MS"/>
              </w:rPr>
              <w:t>The candidate can...</w:t>
            </w:r>
          </w:p>
        </w:tc>
        <w:tc>
          <w:tcPr>
            <w:tcW w:w="749" w:type="dxa"/>
            <w:tcBorders>
              <w:left w:val="nil"/>
              <w:bottom w:val="single" w:sz="4" w:space="0" w:color="auto"/>
            </w:tcBorders>
            <w:textDirection w:val="btLr"/>
          </w:tcPr>
          <w:p w14:paraId="1498BA06" w14:textId="77777777" w:rsidR="00A37CD0" w:rsidRDefault="00A37CD0" w:rsidP="00A37CD0">
            <w:r w:rsidRPr="00EF145C">
              <w:t>Observed?</w:t>
            </w:r>
            <w:r>
              <w:t xml:space="preserve"> </w:t>
            </w:r>
          </w:p>
          <w:p w14:paraId="27534AB7" w14:textId="2AFDEF43" w:rsidR="00A37CD0" w:rsidRPr="00E104D1" w:rsidRDefault="00A37CD0" w:rsidP="00A37CD0">
            <w:pPr>
              <w:ind w:left="113" w:right="113"/>
              <w:rPr>
                <w:rFonts w:cs="Arial Unicode MS"/>
                <w:lang w:eastAsia="zh-CN"/>
              </w:rPr>
            </w:pPr>
            <w:r w:rsidRPr="004B2A17">
              <w:t>(Tick box if observed)</w:t>
            </w:r>
          </w:p>
        </w:tc>
      </w:tr>
      <w:tr w:rsidR="00A37CD0" w:rsidRPr="00E104D1" w14:paraId="1780BAED" w14:textId="77777777" w:rsidTr="002B5ABF">
        <w:tc>
          <w:tcPr>
            <w:tcW w:w="1413" w:type="dxa"/>
            <w:tcBorders>
              <w:bottom w:val="nil"/>
              <w:right w:val="nil"/>
            </w:tcBorders>
          </w:tcPr>
          <w:p w14:paraId="071FE3B9" w14:textId="2211AB45" w:rsidR="00A37CD0" w:rsidRPr="00DC31AF" w:rsidRDefault="00A37CD0" w:rsidP="00A37CD0">
            <w:pPr>
              <w:rPr>
                <w:rFonts w:cs="Arial Unicode MS"/>
              </w:rPr>
            </w:pPr>
            <w:bookmarkStart w:id="4" w:name="_Hlk527483394"/>
            <w:r>
              <w:rPr>
                <w:rFonts w:cs="Arial Unicode MS"/>
              </w:rPr>
              <w:t>A</w:t>
            </w:r>
            <w:r w:rsidR="003D7BC8">
              <w:rPr>
                <w:rFonts w:cs="Arial Unicode MS"/>
              </w:rPr>
              <w:t>.</w:t>
            </w:r>
            <w:r>
              <w:rPr>
                <w:rFonts w:cs="Arial Unicode MS"/>
              </w:rPr>
              <w:t>4</w:t>
            </w:r>
            <w:r w:rsidR="003D7BC8">
              <w:rPr>
                <w:rFonts w:cs="Arial Unicode MS"/>
              </w:rPr>
              <w:t>.</w:t>
            </w:r>
            <w:r>
              <w:rPr>
                <w:rFonts w:cs="Arial Unicode MS"/>
              </w:rPr>
              <w:t>, D</w:t>
            </w:r>
            <w:r w:rsidR="003D7BC8">
              <w:rPr>
                <w:rFonts w:cs="Arial Unicode MS"/>
              </w:rPr>
              <w:t>.</w:t>
            </w:r>
            <w:r>
              <w:rPr>
                <w:rFonts w:cs="Arial Unicode MS"/>
              </w:rPr>
              <w:t>11</w:t>
            </w:r>
            <w:r w:rsidR="003D7BC8">
              <w:rPr>
                <w:rFonts w:cs="Arial Unicode MS"/>
              </w:rPr>
              <w:t>.</w:t>
            </w:r>
          </w:p>
        </w:tc>
        <w:tc>
          <w:tcPr>
            <w:tcW w:w="709" w:type="dxa"/>
            <w:tcBorders>
              <w:left w:val="nil"/>
              <w:bottom w:val="nil"/>
              <w:right w:val="nil"/>
            </w:tcBorders>
          </w:tcPr>
          <w:p w14:paraId="6D6FEB79" w14:textId="3E5453AA" w:rsidR="00A37CD0" w:rsidRPr="00DC31AF" w:rsidRDefault="00A37CD0" w:rsidP="00A37CD0">
            <w:pPr>
              <w:rPr>
                <w:rFonts w:cs="Arial Unicode MS"/>
              </w:rPr>
            </w:pPr>
            <w:r>
              <w:rPr>
                <w:rFonts w:cs="Arial Unicode MS"/>
              </w:rPr>
              <w:t>4.1.1</w:t>
            </w:r>
          </w:p>
        </w:tc>
        <w:tc>
          <w:tcPr>
            <w:tcW w:w="6622" w:type="dxa"/>
            <w:tcBorders>
              <w:left w:val="nil"/>
              <w:bottom w:val="nil"/>
              <w:right w:val="nil"/>
            </w:tcBorders>
          </w:tcPr>
          <w:p w14:paraId="79A974CB" w14:textId="6AD0ACFD" w:rsidR="00A37CD0" w:rsidRPr="00DC31AF" w:rsidRDefault="00A37CD0" w:rsidP="00A37CD0">
            <w:pPr>
              <w:rPr>
                <w:rFonts w:cs="Arial Unicode MS"/>
              </w:rPr>
            </w:pPr>
            <w:r>
              <w:rPr>
                <w:rFonts w:cs="Arial Unicode MS"/>
              </w:rPr>
              <w:t>apply the VeriSM</w:t>
            </w:r>
            <w:r>
              <w:rPr>
                <w:rFonts w:cs="Arial Unicode MS" w:hint="eastAsia"/>
              </w:rPr>
              <w:t>™</w:t>
            </w:r>
            <w:r>
              <w:rPr>
                <w:rFonts w:cs="Arial Unicode MS"/>
              </w:rPr>
              <w:t xml:space="preserve"> model to address a new or changed </w:t>
            </w:r>
            <w:r w:rsidR="00D81D7C">
              <w:rPr>
                <w:rFonts w:cs="Arial Unicode MS"/>
              </w:rPr>
              <w:t xml:space="preserve">product or </w:t>
            </w:r>
            <w:r>
              <w:rPr>
                <w:rFonts w:cs="Arial Unicode MS"/>
              </w:rPr>
              <w:t>service.</w:t>
            </w:r>
          </w:p>
        </w:tc>
        <w:tc>
          <w:tcPr>
            <w:tcW w:w="749" w:type="dxa"/>
            <w:tcBorders>
              <w:left w:val="nil"/>
              <w:bottom w:val="nil"/>
            </w:tcBorders>
          </w:tcPr>
          <w:p w14:paraId="74F2890D" w14:textId="508EF4E0" w:rsidR="00A37CD0" w:rsidRPr="00E104D1" w:rsidRDefault="00635ECC" w:rsidP="00330F65">
            <w:pPr>
              <w:rPr>
                <w:rFonts w:cs="Arial Unicode MS"/>
              </w:rPr>
            </w:pPr>
            <w:sdt>
              <w:sdtPr>
                <w:rPr>
                  <w:rFonts w:cs="Arial Unicode MS" w:hint="eastAsia"/>
                </w:rPr>
                <w:id w:val="1651166521"/>
                <w14:checkbox>
                  <w14:checked w14:val="0"/>
                  <w14:checkedState w14:val="2612" w14:font="MS Gothic"/>
                  <w14:uncheckedState w14:val="2610" w14:font="MS Gothic"/>
                </w14:checkbox>
              </w:sdtPr>
              <w:sdtEndPr/>
              <w:sdtContent>
                <w:r w:rsidR="00A37CD0" w:rsidRPr="00E104D1">
                  <w:rPr>
                    <w:rFonts w:ascii="MS Gothic" w:eastAsia="MS Gothic" w:hAnsi="MS Gothic" w:cs="Arial Unicode MS" w:hint="eastAsia"/>
                  </w:rPr>
                  <w:t>☐</w:t>
                </w:r>
              </w:sdtContent>
            </w:sdt>
          </w:p>
        </w:tc>
      </w:tr>
      <w:tr w:rsidR="00A37CD0" w:rsidRPr="00E104D1" w14:paraId="2D49930C" w14:textId="77777777" w:rsidTr="002B5ABF">
        <w:tc>
          <w:tcPr>
            <w:tcW w:w="1413" w:type="dxa"/>
            <w:tcBorders>
              <w:top w:val="nil"/>
              <w:bottom w:val="nil"/>
              <w:right w:val="nil"/>
            </w:tcBorders>
          </w:tcPr>
          <w:p w14:paraId="408FCBAC" w14:textId="7A19CC10" w:rsidR="00A37CD0" w:rsidRPr="00DC31AF" w:rsidRDefault="00A37CD0" w:rsidP="00A37CD0">
            <w:pPr>
              <w:rPr>
                <w:rFonts w:cs="Arial Unicode MS"/>
              </w:rPr>
            </w:pPr>
            <w:r>
              <w:rPr>
                <w:rFonts w:cs="Arial Unicode MS"/>
              </w:rPr>
              <w:t>A</w:t>
            </w:r>
            <w:r w:rsidR="003D7BC8">
              <w:rPr>
                <w:rFonts w:cs="Arial Unicode MS"/>
              </w:rPr>
              <w:t>.</w:t>
            </w:r>
            <w:r>
              <w:rPr>
                <w:rFonts w:cs="Arial Unicode MS"/>
              </w:rPr>
              <w:t>4</w:t>
            </w:r>
            <w:r w:rsidR="003D7BC8">
              <w:rPr>
                <w:rFonts w:cs="Arial Unicode MS"/>
              </w:rPr>
              <w:t>.</w:t>
            </w:r>
          </w:p>
        </w:tc>
        <w:tc>
          <w:tcPr>
            <w:tcW w:w="709" w:type="dxa"/>
            <w:tcBorders>
              <w:top w:val="nil"/>
              <w:left w:val="nil"/>
              <w:bottom w:val="nil"/>
              <w:right w:val="nil"/>
            </w:tcBorders>
          </w:tcPr>
          <w:p w14:paraId="67855A73" w14:textId="441A6F22" w:rsidR="00A37CD0" w:rsidRPr="00E104D1" w:rsidRDefault="00A37CD0" w:rsidP="00A37CD0">
            <w:pPr>
              <w:rPr>
                <w:rFonts w:cs="Arial Unicode MS"/>
              </w:rPr>
            </w:pPr>
            <w:r>
              <w:rPr>
                <w:rFonts w:cs="Arial Unicode MS"/>
              </w:rPr>
              <w:t>4.1.2</w:t>
            </w:r>
          </w:p>
        </w:tc>
        <w:tc>
          <w:tcPr>
            <w:tcW w:w="6622" w:type="dxa"/>
            <w:tcBorders>
              <w:top w:val="nil"/>
              <w:left w:val="nil"/>
              <w:bottom w:val="nil"/>
              <w:right w:val="nil"/>
            </w:tcBorders>
          </w:tcPr>
          <w:p w14:paraId="01EBED3C" w14:textId="1FA87BA1" w:rsidR="00A37CD0" w:rsidRPr="00DC31AF" w:rsidRDefault="00A37CD0" w:rsidP="00A37CD0">
            <w:pPr>
              <w:rPr>
                <w:rFonts w:cs="Arial Unicode MS"/>
              </w:rPr>
            </w:pPr>
            <w:r>
              <w:t>capture the current state in a Management Mesh.</w:t>
            </w:r>
          </w:p>
        </w:tc>
        <w:tc>
          <w:tcPr>
            <w:tcW w:w="749" w:type="dxa"/>
            <w:tcBorders>
              <w:top w:val="nil"/>
              <w:left w:val="nil"/>
              <w:bottom w:val="nil"/>
            </w:tcBorders>
          </w:tcPr>
          <w:p w14:paraId="52F8C926" w14:textId="77777777" w:rsidR="00A37CD0" w:rsidRPr="00DC31AF" w:rsidRDefault="00635ECC" w:rsidP="00330F65">
            <w:pPr>
              <w:rPr>
                <w:rFonts w:cs="Arial Unicode MS"/>
              </w:rPr>
            </w:pPr>
            <w:sdt>
              <w:sdtPr>
                <w:rPr>
                  <w:rFonts w:cs="Arial Unicode MS" w:hint="eastAsia"/>
                </w:rPr>
                <w:id w:val="1969616271"/>
                <w14:checkbox>
                  <w14:checked w14:val="0"/>
                  <w14:checkedState w14:val="2612" w14:font="MS Gothic"/>
                  <w14:uncheckedState w14:val="2610" w14:font="MS Gothic"/>
                </w14:checkbox>
              </w:sdtPr>
              <w:sdtEndPr/>
              <w:sdtContent>
                <w:r w:rsidR="00A37CD0" w:rsidRPr="005F6C24">
                  <w:rPr>
                    <w:rFonts w:ascii="MS Gothic" w:eastAsia="MS Gothic" w:hAnsi="MS Gothic" w:cs="Arial Unicode MS" w:hint="eastAsia"/>
                  </w:rPr>
                  <w:t>☐</w:t>
                </w:r>
              </w:sdtContent>
            </w:sdt>
          </w:p>
        </w:tc>
      </w:tr>
      <w:tr w:rsidR="00A37CD0" w:rsidRPr="00904ADF" w14:paraId="0580AD0D" w14:textId="77777777" w:rsidTr="002B5ABF">
        <w:tc>
          <w:tcPr>
            <w:tcW w:w="1413" w:type="dxa"/>
            <w:tcBorders>
              <w:top w:val="nil"/>
              <w:bottom w:val="nil"/>
              <w:right w:val="nil"/>
            </w:tcBorders>
          </w:tcPr>
          <w:p w14:paraId="7A9AEE79" w14:textId="25715541" w:rsidR="00A37CD0" w:rsidRDefault="00A37CD0" w:rsidP="00A37CD0">
            <w:pPr>
              <w:rPr>
                <w:rFonts w:cs="Arial Unicode MS"/>
              </w:rPr>
            </w:pPr>
            <w:r>
              <w:rPr>
                <w:rFonts w:cs="Arial Unicode MS"/>
              </w:rPr>
              <w:t>A</w:t>
            </w:r>
            <w:r w:rsidR="003D7BC8">
              <w:rPr>
                <w:rFonts w:cs="Arial Unicode MS"/>
              </w:rPr>
              <w:t>.</w:t>
            </w:r>
            <w:r>
              <w:rPr>
                <w:rFonts w:cs="Arial Unicode MS"/>
              </w:rPr>
              <w:t>7</w:t>
            </w:r>
            <w:r w:rsidR="003D7BC8">
              <w:rPr>
                <w:rFonts w:cs="Arial Unicode MS"/>
              </w:rPr>
              <w:t>.</w:t>
            </w:r>
            <w:r>
              <w:rPr>
                <w:rFonts w:cs="Arial Unicode MS"/>
              </w:rPr>
              <w:t>, A</w:t>
            </w:r>
            <w:r w:rsidR="003D7BC8">
              <w:rPr>
                <w:rFonts w:cs="Arial Unicode MS"/>
              </w:rPr>
              <w:t>.</w:t>
            </w:r>
            <w:r>
              <w:rPr>
                <w:rFonts w:cs="Arial Unicode MS"/>
              </w:rPr>
              <w:t>9</w:t>
            </w:r>
            <w:r w:rsidR="003D7BC8">
              <w:rPr>
                <w:rFonts w:cs="Arial Unicode MS"/>
              </w:rPr>
              <w:t>.</w:t>
            </w:r>
          </w:p>
        </w:tc>
        <w:tc>
          <w:tcPr>
            <w:tcW w:w="709" w:type="dxa"/>
            <w:tcBorders>
              <w:top w:val="nil"/>
              <w:left w:val="nil"/>
              <w:bottom w:val="nil"/>
              <w:right w:val="nil"/>
            </w:tcBorders>
          </w:tcPr>
          <w:p w14:paraId="24BBA43A" w14:textId="68337ABB" w:rsidR="00A37CD0" w:rsidRDefault="00A37CD0" w:rsidP="00A37CD0">
            <w:pPr>
              <w:rPr>
                <w:rFonts w:cs="Arial Unicode MS"/>
              </w:rPr>
            </w:pPr>
            <w:r>
              <w:rPr>
                <w:rFonts w:cs="Arial Unicode MS"/>
              </w:rPr>
              <w:t>4.1.3</w:t>
            </w:r>
          </w:p>
        </w:tc>
        <w:tc>
          <w:tcPr>
            <w:tcW w:w="6622" w:type="dxa"/>
            <w:tcBorders>
              <w:top w:val="nil"/>
              <w:left w:val="nil"/>
              <w:bottom w:val="nil"/>
              <w:right w:val="nil"/>
            </w:tcBorders>
          </w:tcPr>
          <w:p w14:paraId="4D97F9BF" w14:textId="29CDE024" w:rsidR="00A37CD0" w:rsidRDefault="00A37CD0" w:rsidP="00A37CD0">
            <w:pPr>
              <w:rPr>
                <w:rFonts w:cs="Arial Unicode MS"/>
              </w:rPr>
            </w:pPr>
            <w:r>
              <w:t xml:space="preserve">identify resources, environment, </w:t>
            </w:r>
            <w:r w:rsidRPr="0034574C">
              <w:t>management practices and technologies</w:t>
            </w:r>
            <w:r>
              <w:t xml:space="preserve"> that support the new or changed product or service.</w:t>
            </w:r>
          </w:p>
        </w:tc>
        <w:tc>
          <w:tcPr>
            <w:tcW w:w="749" w:type="dxa"/>
            <w:tcBorders>
              <w:top w:val="nil"/>
              <w:left w:val="nil"/>
              <w:bottom w:val="nil"/>
            </w:tcBorders>
          </w:tcPr>
          <w:p w14:paraId="5A54E276" w14:textId="77777777" w:rsidR="00A37CD0" w:rsidRDefault="00635ECC" w:rsidP="00330F65">
            <w:pPr>
              <w:rPr>
                <w:rFonts w:cs="Arial Unicode MS"/>
              </w:rPr>
            </w:pPr>
            <w:sdt>
              <w:sdtPr>
                <w:rPr>
                  <w:rFonts w:cs="Arial Unicode MS" w:hint="eastAsia"/>
                </w:rPr>
                <w:id w:val="-2045132221"/>
                <w14:checkbox>
                  <w14:checked w14:val="0"/>
                  <w14:checkedState w14:val="2612" w14:font="MS Gothic"/>
                  <w14:uncheckedState w14:val="2610" w14:font="MS Gothic"/>
                </w14:checkbox>
              </w:sdtPr>
              <w:sdtEndPr/>
              <w:sdtContent>
                <w:r w:rsidR="00A37CD0" w:rsidRPr="00E104D1">
                  <w:rPr>
                    <w:rFonts w:ascii="MS Gothic" w:eastAsia="MS Gothic" w:hAnsi="MS Gothic" w:cs="Arial Unicode MS" w:hint="eastAsia"/>
                  </w:rPr>
                  <w:t>☐</w:t>
                </w:r>
              </w:sdtContent>
            </w:sdt>
          </w:p>
        </w:tc>
      </w:tr>
      <w:tr w:rsidR="00A37CD0" w:rsidRPr="00E104D1" w14:paraId="001B5368" w14:textId="77777777" w:rsidTr="002B5ABF">
        <w:tc>
          <w:tcPr>
            <w:tcW w:w="1413" w:type="dxa"/>
            <w:tcBorders>
              <w:top w:val="nil"/>
              <w:right w:val="nil"/>
            </w:tcBorders>
          </w:tcPr>
          <w:p w14:paraId="347B7994" w14:textId="5AB6C8E0" w:rsidR="00A37CD0" w:rsidRPr="00DC31AF" w:rsidRDefault="00A37CD0" w:rsidP="00A37CD0">
            <w:pPr>
              <w:rPr>
                <w:rFonts w:cs="Arial Unicode MS"/>
              </w:rPr>
            </w:pPr>
            <w:r>
              <w:rPr>
                <w:rFonts w:cs="Arial Unicode MS"/>
              </w:rPr>
              <w:t>D</w:t>
            </w:r>
            <w:r w:rsidR="003D7BC8">
              <w:rPr>
                <w:rFonts w:cs="Arial Unicode MS"/>
              </w:rPr>
              <w:t>.</w:t>
            </w:r>
            <w:r>
              <w:rPr>
                <w:rFonts w:cs="Arial Unicode MS"/>
              </w:rPr>
              <w:t>11</w:t>
            </w:r>
            <w:r w:rsidR="003D7BC8">
              <w:rPr>
                <w:rFonts w:cs="Arial Unicode MS"/>
              </w:rPr>
              <w:t>.</w:t>
            </w:r>
          </w:p>
        </w:tc>
        <w:tc>
          <w:tcPr>
            <w:tcW w:w="709" w:type="dxa"/>
            <w:tcBorders>
              <w:top w:val="nil"/>
              <w:left w:val="nil"/>
              <w:right w:val="nil"/>
            </w:tcBorders>
          </w:tcPr>
          <w:p w14:paraId="7FF402E5" w14:textId="2D0957E8" w:rsidR="00A37CD0" w:rsidRPr="00DC31AF" w:rsidRDefault="00A37CD0" w:rsidP="00A37CD0">
            <w:pPr>
              <w:rPr>
                <w:rFonts w:cs="Arial Unicode MS"/>
              </w:rPr>
            </w:pPr>
            <w:r>
              <w:rPr>
                <w:rFonts w:cs="Arial Unicode MS"/>
              </w:rPr>
              <w:t>4.2.2</w:t>
            </w:r>
          </w:p>
        </w:tc>
        <w:tc>
          <w:tcPr>
            <w:tcW w:w="6622" w:type="dxa"/>
            <w:tcBorders>
              <w:top w:val="nil"/>
              <w:left w:val="nil"/>
              <w:right w:val="nil"/>
            </w:tcBorders>
          </w:tcPr>
          <w:p w14:paraId="4F200D1E" w14:textId="465C31F3" w:rsidR="00A37CD0" w:rsidRPr="0072184E" w:rsidRDefault="00A37CD0" w:rsidP="00A37CD0">
            <w:pPr>
              <w:rPr>
                <w:rFonts w:cs="Arial Unicode MS"/>
              </w:rPr>
            </w:pPr>
            <w:r>
              <w:t xml:space="preserve">analyze the gap between </w:t>
            </w:r>
            <w:r w:rsidRPr="00863E49">
              <w:t>th</w:t>
            </w:r>
            <w:r>
              <w:t>e current state and a desired state.</w:t>
            </w:r>
          </w:p>
        </w:tc>
        <w:tc>
          <w:tcPr>
            <w:tcW w:w="749" w:type="dxa"/>
            <w:tcBorders>
              <w:top w:val="nil"/>
              <w:left w:val="nil"/>
            </w:tcBorders>
          </w:tcPr>
          <w:p w14:paraId="1BA4108B" w14:textId="77777777" w:rsidR="00A37CD0" w:rsidRPr="00DC31AF" w:rsidRDefault="00635ECC" w:rsidP="00330F65">
            <w:pPr>
              <w:rPr>
                <w:rFonts w:cs="Arial Unicode MS"/>
              </w:rPr>
            </w:pPr>
            <w:sdt>
              <w:sdtPr>
                <w:rPr>
                  <w:rFonts w:cs="Arial Unicode MS" w:hint="eastAsia"/>
                </w:rPr>
                <w:id w:val="1289171051"/>
                <w14:checkbox>
                  <w14:checked w14:val="0"/>
                  <w14:checkedState w14:val="2612" w14:font="MS Gothic"/>
                  <w14:uncheckedState w14:val="2610" w14:font="MS Gothic"/>
                </w14:checkbox>
              </w:sdtPr>
              <w:sdtEndPr/>
              <w:sdtContent>
                <w:r w:rsidR="00A37CD0" w:rsidRPr="00E104D1">
                  <w:rPr>
                    <w:rFonts w:ascii="MS Gothic" w:eastAsia="MS Gothic" w:hAnsi="MS Gothic" w:cs="Arial Unicode MS" w:hint="eastAsia"/>
                  </w:rPr>
                  <w:t>☐</w:t>
                </w:r>
              </w:sdtContent>
            </w:sdt>
          </w:p>
        </w:tc>
      </w:tr>
      <w:bookmarkEnd w:id="4"/>
    </w:tbl>
    <w:p w14:paraId="335B6505" w14:textId="77777777" w:rsidR="00977012" w:rsidRPr="006C3884" w:rsidRDefault="00977012" w:rsidP="00977012">
      <w:pPr>
        <w:rPr>
          <w:rFonts w:cs="Arial Unicode MS"/>
        </w:rPr>
      </w:pPr>
    </w:p>
    <w:p w14:paraId="543F390C" w14:textId="77777777" w:rsidR="00977012" w:rsidRPr="00A35537" w:rsidRDefault="00977012" w:rsidP="00977012">
      <w:pPr>
        <w:rPr>
          <w:rFonts w:cs="Arial Unicode MS"/>
        </w:rPr>
      </w:pPr>
      <w:r w:rsidRPr="00A35537">
        <w:rPr>
          <w:rFonts w:cs="Arial Unicode MS"/>
        </w:rPr>
        <w:br w:type="page"/>
      </w:r>
    </w:p>
    <w:p w14:paraId="4C110A16" w14:textId="062C338C" w:rsidR="00880904" w:rsidRPr="00160E42" w:rsidRDefault="00880904" w:rsidP="00880904">
      <w:pPr>
        <w:pStyle w:val="Heading1"/>
      </w:pPr>
      <w:bookmarkStart w:id="5" w:name="_Toc4071313"/>
      <w:bookmarkStart w:id="6" w:name="_Toc485629142"/>
      <w:r>
        <w:lastRenderedPageBreak/>
        <w:t xml:space="preserve">Assignment </w:t>
      </w:r>
      <w:r w:rsidR="003F3BCE">
        <w:t>2</w:t>
      </w:r>
      <w:r w:rsidRPr="00160E42">
        <w:t>:</w:t>
      </w:r>
      <w:r w:rsidRPr="00880904">
        <w:t xml:space="preserve"> </w:t>
      </w:r>
      <w:r>
        <w:t>VeriSM</w:t>
      </w:r>
      <w:r>
        <w:rPr>
          <w:rFonts w:hint="eastAsia"/>
        </w:rPr>
        <w:t>™</w:t>
      </w:r>
      <w:r>
        <w:t xml:space="preserve"> </w:t>
      </w:r>
      <w:bookmarkEnd w:id="5"/>
      <w:r w:rsidR="003D7BC8">
        <w:t>model</w:t>
      </w:r>
    </w:p>
    <w:p w14:paraId="44BCC44F" w14:textId="77777777" w:rsidR="00880904" w:rsidRPr="00BE0458" w:rsidRDefault="00880904" w:rsidP="00880904">
      <w:pPr>
        <w:pStyle w:val="Heading3"/>
      </w:pPr>
      <w:r w:rsidRPr="00BE0458">
        <w:t>Background</w:t>
      </w:r>
    </w:p>
    <w:p w14:paraId="18C3EE22" w14:textId="77777777" w:rsidR="00880904" w:rsidRDefault="00880904" w:rsidP="00880904">
      <w:r w:rsidRPr="00120BEA">
        <w:t xml:space="preserve">The </w:t>
      </w:r>
      <w:r>
        <w:t>c</w:t>
      </w:r>
      <w:r w:rsidRPr="00120BEA">
        <w:t>ase</w:t>
      </w:r>
      <w:r>
        <w:t xml:space="preserve"> study of FCH.</w:t>
      </w:r>
    </w:p>
    <w:p w14:paraId="2F934341" w14:textId="77777777" w:rsidR="00880904" w:rsidRDefault="00880904" w:rsidP="00880904"/>
    <w:p w14:paraId="3F87D13B" w14:textId="77777777" w:rsidR="00880904" w:rsidRDefault="00880904" w:rsidP="00880904">
      <w:r>
        <w:t>You are hired as the principal consultant to the CEO.</w:t>
      </w:r>
    </w:p>
    <w:p w14:paraId="58729C40" w14:textId="77777777" w:rsidR="00880904" w:rsidRDefault="00880904" w:rsidP="00880904"/>
    <w:p w14:paraId="3FE11898" w14:textId="77777777" w:rsidR="00880904" w:rsidRPr="00D62285" w:rsidRDefault="00880904" w:rsidP="00880904">
      <w:pPr>
        <w:pStyle w:val="Heading3"/>
      </w:pPr>
      <w:r w:rsidRPr="00D62285">
        <w:t>Your assignment</w:t>
      </w:r>
    </w:p>
    <w:p w14:paraId="397954CA" w14:textId="77777777" w:rsidR="00880904" w:rsidRPr="00F061BA" w:rsidRDefault="00880904" w:rsidP="00880904">
      <w:r>
        <w:t xml:space="preserve">One of the strategic initiatives is continuing to grow and merging </w:t>
      </w:r>
      <w:r w:rsidRPr="00F061BA">
        <w:t>with</w:t>
      </w:r>
      <w:r>
        <w:t xml:space="preserve"> one to three</w:t>
      </w:r>
      <w:r w:rsidRPr="00F061BA">
        <w:t xml:space="preserve"> new hospitals.</w:t>
      </w:r>
    </w:p>
    <w:p w14:paraId="7EB68D7D" w14:textId="77777777" w:rsidR="00880904" w:rsidRDefault="00880904" w:rsidP="00880904"/>
    <w:p w14:paraId="3C5EF8E2" w14:textId="77777777" w:rsidR="00880904" w:rsidRDefault="00880904" w:rsidP="00880904">
      <w:r>
        <w:t xml:space="preserve">FCH will merge with one new hospital. In your role as principal consultant, the management team </w:t>
      </w:r>
      <w:r w:rsidRPr="00F061BA">
        <w:t>asks you to</w:t>
      </w:r>
      <w:r>
        <w:t xml:space="preserve"> create separate operational plans for HR in the medical division and both IT departments for this merger. These plans should include the activities throughout the four </w:t>
      </w:r>
    </w:p>
    <w:p w14:paraId="227ED556" w14:textId="77777777" w:rsidR="00880904" w:rsidRDefault="00880904" w:rsidP="00880904">
      <w:r>
        <w:t>VeriSM</w:t>
      </w:r>
      <w:r>
        <w:rPr>
          <w:rFonts w:cs="Arial Unicode MS" w:hint="eastAsia"/>
        </w:rPr>
        <w:t>™</w:t>
      </w:r>
      <w:r>
        <w:t xml:space="preserve"> stages and the desired outcomes.</w:t>
      </w:r>
    </w:p>
    <w:p w14:paraId="76CB18E8" w14:textId="77777777" w:rsidR="00880904" w:rsidRDefault="00880904" w:rsidP="00880904"/>
    <w:p w14:paraId="68878639" w14:textId="77777777" w:rsidR="00880904" w:rsidRPr="005E65DA" w:rsidRDefault="00880904" w:rsidP="00880904">
      <w:pPr>
        <w:pStyle w:val="Heading3"/>
      </w:pPr>
      <w:r>
        <w:t>Recommended time</w:t>
      </w:r>
    </w:p>
    <w:p w14:paraId="323521FC" w14:textId="77777777" w:rsidR="00880904" w:rsidRPr="00B84B98" w:rsidRDefault="00880904" w:rsidP="00880904">
      <w:r w:rsidRPr="00910373">
        <w:t>1.5 hours</w:t>
      </w:r>
    </w:p>
    <w:p w14:paraId="3B657BE4" w14:textId="77777777" w:rsidR="00880904" w:rsidRDefault="00880904" w:rsidP="00880904"/>
    <w:p w14:paraId="3F4EAE46" w14:textId="77777777" w:rsidR="00880904" w:rsidRDefault="00880904" w:rsidP="00880904">
      <w:pPr>
        <w:pStyle w:val="Heading3"/>
      </w:pPr>
      <w:r>
        <w:t>Reference materials</w:t>
      </w:r>
    </w:p>
    <w:p w14:paraId="680EC9C6" w14:textId="77777777" w:rsidR="000B55FE" w:rsidRDefault="005741E6" w:rsidP="000B55FE">
      <w:pPr>
        <w:pStyle w:val="ListParagraph"/>
        <w:numPr>
          <w:ilvl w:val="0"/>
          <w:numId w:val="6"/>
        </w:numPr>
      </w:pPr>
      <w:r>
        <w:t>VeriSM</w:t>
      </w:r>
      <w:r w:rsidRPr="000B55FE">
        <w:rPr>
          <w:rFonts w:cs="Arial Unicode MS" w:hint="eastAsia"/>
        </w:rPr>
        <w:t>™</w:t>
      </w:r>
      <w:r>
        <w:t xml:space="preserve">: Unwrapped and applied, </w:t>
      </w:r>
      <w:r w:rsidRPr="00E84573">
        <w:t>Appendix B: FireCloud Health case study</w:t>
      </w:r>
      <w:r w:rsidR="004B056C">
        <w:t>;</w:t>
      </w:r>
    </w:p>
    <w:p w14:paraId="050C1503" w14:textId="4A98EED2" w:rsidR="00880904" w:rsidRPr="00F3320D" w:rsidRDefault="00880904" w:rsidP="000B55FE">
      <w:pPr>
        <w:pStyle w:val="ListParagraph"/>
        <w:numPr>
          <w:ilvl w:val="0"/>
          <w:numId w:val="6"/>
        </w:numPr>
      </w:pPr>
      <w:r>
        <w:t>VeriSM</w:t>
      </w:r>
      <w:r w:rsidRPr="000B55FE">
        <w:rPr>
          <w:rFonts w:cs="Arial Unicode MS" w:hint="eastAsia"/>
        </w:rPr>
        <w:t>™</w:t>
      </w:r>
      <w:r>
        <w:t>: A service management approach for the digital age, Chapter 7, 11, 12, 13, 14;</w:t>
      </w:r>
    </w:p>
    <w:p w14:paraId="3B8EC757" w14:textId="77777777" w:rsidR="00880904" w:rsidRPr="00F3320D" w:rsidRDefault="00880904" w:rsidP="000B55FE">
      <w:pPr>
        <w:pStyle w:val="ListParagraph"/>
        <w:numPr>
          <w:ilvl w:val="0"/>
          <w:numId w:val="6"/>
        </w:numPr>
      </w:pPr>
      <w:r>
        <w:t>VeriSM</w:t>
      </w:r>
      <w:r w:rsidRPr="000B55FE">
        <w:rPr>
          <w:rFonts w:cs="Arial Unicode MS" w:hint="eastAsia"/>
        </w:rPr>
        <w:t>™</w:t>
      </w:r>
      <w:r>
        <w:t>: Unwrapped and applied, Chapter</w:t>
      </w:r>
      <w:r w:rsidRPr="00F3320D">
        <w:t xml:space="preserve"> </w:t>
      </w:r>
      <w:r>
        <w:t>11, 13, 14, 15, 16, 17.</w:t>
      </w:r>
    </w:p>
    <w:p w14:paraId="6F8237BC" w14:textId="77777777" w:rsidR="00880904" w:rsidRPr="00880904" w:rsidRDefault="00880904" w:rsidP="00880904"/>
    <w:p w14:paraId="71A10D0C" w14:textId="77777777" w:rsidR="00880904" w:rsidRPr="005E65DA" w:rsidRDefault="00880904" w:rsidP="00880904">
      <w:pPr>
        <w:pStyle w:val="Heading3"/>
      </w:pPr>
      <w:r w:rsidRPr="005E65DA">
        <w:t>Expected results</w:t>
      </w:r>
    </w:p>
    <w:p w14:paraId="4A7E78F9" w14:textId="77777777" w:rsidR="00880904" w:rsidRDefault="00880904" w:rsidP="00880904">
      <w:pPr>
        <w:pStyle w:val="ListParagraph"/>
        <w:numPr>
          <w:ilvl w:val="0"/>
          <w:numId w:val="4"/>
        </w:numPr>
        <w:tabs>
          <w:tab w:val="clear" w:pos="0"/>
          <w:tab w:val="clear" w:pos="2835"/>
        </w:tabs>
      </w:pPr>
      <w:r>
        <w:t>Operational plan for HR in the medical division including:</w:t>
      </w:r>
    </w:p>
    <w:p w14:paraId="70F3CCC9" w14:textId="7E009059" w:rsidR="00880904" w:rsidRDefault="00437FD7" w:rsidP="00880904">
      <w:pPr>
        <w:pStyle w:val="ListParagraph"/>
        <w:numPr>
          <w:ilvl w:val="2"/>
          <w:numId w:val="4"/>
        </w:numPr>
        <w:tabs>
          <w:tab w:val="clear" w:pos="0"/>
          <w:tab w:val="clear" w:pos="2835"/>
        </w:tabs>
      </w:pPr>
      <w:r>
        <w:t xml:space="preserve">The </w:t>
      </w:r>
      <w:r w:rsidR="00880904">
        <w:t>activities throughout the four stages</w:t>
      </w:r>
    </w:p>
    <w:p w14:paraId="54041D2D" w14:textId="2756EF00" w:rsidR="00880904" w:rsidRDefault="00437FD7" w:rsidP="00880904">
      <w:pPr>
        <w:pStyle w:val="ListParagraph"/>
        <w:numPr>
          <w:ilvl w:val="2"/>
          <w:numId w:val="4"/>
        </w:numPr>
        <w:tabs>
          <w:tab w:val="clear" w:pos="0"/>
          <w:tab w:val="clear" w:pos="2835"/>
        </w:tabs>
      </w:pPr>
      <w:r>
        <w:t xml:space="preserve">The </w:t>
      </w:r>
      <w:r w:rsidR="00880904">
        <w:t>desired outcomes per stage</w:t>
      </w:r>
    </w:p>
    <w:p w14:paraId="3CE01F64" w14:textId="77777777" w:rsidR="00880904" w:rsidRDefault="00880904" w:rsidP="00880904">
      <w:pPr>
        <w:pStyle w:val="ListParagraph"/>
        <w:numPr>
          <w:ilvl w:val="0"/>
          <w:numId w:val="4"/>
        </w:numPr>
        <w:tabs>
          <w:tab w:val="clear" w:pos="0"/>
          <w:tab w:val="clear" w:pos="2835"/>
        </w:tabs>
      </w:pPr>
      <w:r>
        <w:t>Operational plan for IT as part of finance in the medical division including:</w:t>
      </w:r>
    </w:p>
    <w:p w14:paraId="7D210336" w14:textId="37F69A78" w:rsidR="00880904" w:rsidRDefault="00437FD7" w:rsidP="00880904">
      <w:pPr>
        <w:pStyle w:val="ListParagraph"/>
        <w:numPr>
          <w:ilvl w:val="2"/>
          <w:numId w:val="4"/>
        </w:numPr>
        <w:tabs>
          <w:tab w:val="clear" w:pos="0"/>
          <w:tab w:val="clear" w:pos="2835"/>
        </w:tabs>
      </w:pPr>
      <w:r>
        <w:t xml:space="preserve">the </w:t>
      </w:r>
      <w:r w:rsidR="00880904">
        <w:t>activities throughout the four stages</w:t>
      </w:r>
    </w:p>
    <w:p w14:paraId="76851E2F" w14:textId="7042735B" w:rsidR="00880904" w:rsidRDefault="00437FD7" w:rsidP="00880904">
      <w:pPr>
        <w:pStyle w:val="ListParagraph"/>
        <w:numPr>
          <w:ilvl w:val="2"/>
          <w:numId w:val="4"/>
        </w:numPr>
        <w:tabs>
          <w:tab w:val="clear" w:pos="0"/>
          <w:tab w:val="clear" w:pos="2835"/>
        </w:tabs>
      </w:pPr>
      <w:r>
        <w:t xml:space="preserve">the </w:t>
      </w:r>
      <w:r w:rsidR="00880904">
        <w:t>desired outcomes per stage</w:t>
      </w:r>
    </w:p>
    <w:p w14:paraId="6BE3DCBE" w14:textId="77777777" w:rsidR="00880904" w:rsidRDefault="00880904" w:rsidP="00880904">
      <w:pPr>
        <w:pStyle w:val="ListParagraph"/>
        <w:numPr>
          <w:ilvl w:val="0"/>
          <w:numId w:val="4"/>
        </w:numPr>
        <w:tabs>
          <w:tab w:val="clear" w:pos="0"/>
          <w:tab w:val="clear" w:pos="2835"/>
        </w:tabs>
      </w:pPr>
      <w:r>
        <w:t>Operational plan for IT in the insurance division including:</w:t>
      </w:r>
    </w:p>
    <w:p w14:paraId="1F9865FA" w14:textId="64210B17" w:rsidR="00880904" w:rsidRDefault="00437FD7" w:rsidP="00880904">
      <w:pPr>
        <w:pStyle w:val="ListParagraph"/>
        <w:numPr>
          <w:ilvl w:val="2"/>
          <w:numId w:val="4"/>
        </w:numPr>
        <w:tabs>
          <w:tab w:val="clear" w:pos="0"/>
          <w:tab w:val="clear" w:pos="2835"/>
        </w:tabs>
      </w:pPr>
      <w:r>
        <w:t xml:space="preserve">The </w:t>
      </w:r>
      <w:r w:rsidR="00880904">
        <w:t>activities throughout the four stages</w:t>
      </w:r>
    </w:p>
    <w:p w14:paraId="348CF286" w14:textId="16860A3D" w:rsidR="00880904" w:rsidRDefault="00437FD7" w:rsidP="00880904">
      <w:pPr>
        <w:pStyle w:val="ListParagraph"/>
        <w:numPr>
          <w:ilvl w:val="2"/>
          <w:numId w:val="4"/>
        </w:numPr>
        <w:tabs>
          <w:tab w:val="clear" w:pos="0"/>
          <w:tab w:val="clear" w:pos="2835"/>
        </w:tabs>
      </w:pPr>
      <w:r>
        <w:t xml:space="preserve">The </w:t>
      </w:r>
      <w:r w:rsidR="00880904">
        <w:t>desired outcomes per stage</w:t>
      </w:r>
    </w:p>
    <w:p w14:paraId="1E40DC31" w14:textId="77777777" w:rsidR="00880904" w:rsidRDefault="00880904" w:rsidP="00880904"/>
    <w:p w14:paraId="394C11A7" w14:textId="77777777" w:rsidR="00880904" w:rsidRDefault="00880904" w:rsidP="00880904">
      <w:pPr>
        <w:pStyle w:val="Heading3"/>
      </w:pPr>
      <w:r w:rsidRPr="00397230">
        <w:t>Assessment criteria for the exercise</w:t>
      </w:r>
    </w:p>
    <w:p w14:paraId="364E02F1" w14:textId="77777777" w:rsidR="00880904" w:rsidRPr="00AE4D7B" w:rsidRDefault="00880904" w:rsidP="00880904">
      <w:r>
        <w:t>The candidate can…</w:t>
      </w:r>
    </w:p>
    <w:p w14:paraId="69D3B822" w14:textId="2F439031" w:rsidR="00880904" w:rsidRPr="007B1F5D" w:rsidRDefault="00880904" w:rsidP="00880904">
      <w:pPr>
        <w:pStyle w:val="ListParagraph"/>
        <w:numPr>
          <w:ilvl w:val="0"/>
          <w:numId w:val="4"/>
        </w:numPr>
        <w:tabs>
          <w:tab w:val="clear" w:pos="0"/>
          <w:tab w:val="clear" w:pos="2835"/>
        </w:tabs>
      </w:pPr>
      <w:r>
        <w:t>process a strategic decision into operational plans running through the four stages</w:t>
      </w:r>
      <w:r w:rsidR="00437FD7">
        <w:t>.</w:t>
      </w:r>
    </w:p>
    <w:p w14:paraId="7A4BCF5B" w14:textId="4DFF6CF6" w:rsidR="00880904" w:rsidRDefault="00880904" w:rsidP="00880904">
      <w:pPr>
        <w:pStyle w:val="ListParagraph"/>
        <w:numPr>
          <w:ilvl w:val="0"/>
          <w:numId w:val="4"/>
        </w:numPr>
        <w:tabs>
          <w:tab w:val="clear" w:pos="0"/>
          <w:tab w:val="clear" w:pos="2835"/>
        </w:tabs>
      </w:pPr>
      <w:r>
        <w:t>create an operational plan including desired outcomes</w:t>
      </w:r>
      <w:r w:rsidR="00437FD7">
        <w:t>.</w:t>
      </w:r>
    </w:p>
    <w:p w14:paraId="495EE28D" w14:textId="77777777" w:rsidR="00880904" w:rsidRDefault="00880904" w:rsidP="00880904">
      <w:pPr>
        <w:pStyle w:val="ListParagraph"/>
        <w:numPr>
          <w:ilvl w:val="0"/>
          <w:numId w:val="4"/>
        </w:numPr>
        <w:tabs>
          <w:tab w:val="clear" w:pos="0"/>
          <w:tab w:val="clear" w:pos="2835"/>
        </w:tabs>
      </w:pPr>
      <w:r>
        <w:t>apply the VeriSM</w:t>
      </w:r>
      <w:r w:rsidRPr="00880904">
        <w:rPr>
          <w:rFonts w:cs="Arial Unicode MS" w:hint="eastAsia"/>
        </w:rPr>
        <w:t>™</w:t>
      </w:r>
      <w:r>
        <w:t xml:space="preserve"> model to an organization. </w:t>
      </w:r>
    </w:p>
    <w:p w14:paraId="582604E0" w14:textId="77777777" w:rsidR="000328E3" w:rsidRDefault="000328E3">
      <w:pPr>
        <w:tabs>
          <w:tab w:val="clear" w:pos="0"/>
          <w:tab w:val="clear" w:pos="2835"/>
        </w:tabs>
        <w:spacing w:line="240" w:lineRule="auto"/>
        <w:contextualSpacing w:val="0"/>
      </w:pPr>
      <w:r>
        <w:br w:type="page"/>
      </w:r>
    </w:p>
    <w:p w14:paraId="4595F46B" w14:textId="55834417" w:rsidR="000328E3" w:rsidRDefault="000328E3" w:rsidP="00D964EA">
      <w:pPr>
        <w:pStyle w:val="Heading3"/>
      </w:pPr>
      <w:r w:rsidRPr="00AE3940">
        <w:rPr>
          <w:sz w:val="12"/>
        </w:rPr>
        <w:lastRenderedPageBreak/>
        <mc:AlternateContent>
          <mc:Choice Requires="wps">
            <w:drawing>
              <wp:anchor distT="0" distB="0" distL="114300" distR="114300" simplePos="0" relativeHeight="251658246" behindDoc="1" locked="0" layoutInCell="1" allowOverlap="1" wp14:anchorId="33189343" wp14:editId="50D64496">
                <wp:simplePos x="0" y="0"/>
                <wp:positionH relativeFrom="margin">
                  <wp:posOffset>0</wp:posOffset>
                </wp:positionH>
                <wp:positionV relativeFrom="paragraph">
                  <wp:posOffset>-635</wp:posOffset>
                </wp:positionV>
                <wp:extent cx="5589013" cy="8682273"/>
                <wp:effectExtent l="0" t="0" r="12065" b="24130"/>
                <wp:wrapNone/>
                <wp:docPr id="21" name="Rectangle 21"/>
                <wp:cNvGraphicFramePr/>
                <a:graphic xmlns:a="http://schemas.openxmlformats.org/drawingml/2006/main">
                  <a:graphicData uri="http://schemas.microsoft.com/office/word/2010/wordprocessingShape">
                    <wps:wsp>
                      <wps:cNvSpPr/>
                      <wps:spPr>
                        <a:xfrm>
                          <a:off x="0" y="0"/>
                          <a:ext cx="5589013" cy="868227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B3DB22" id="Rectangle 21" o:spid="_x0000_s1026" style="position:absolute;margin-left:0;margin-top:-.05pt;width:440.1pt;height:683.6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" filled="f" strokecolor="#002a5a [3213]" strokeweight="1.5pt">
                <w10:wrap anchorx="margin"/>
              </v:rect>
            </w:pict>
          </mc:Fallback>
        </mc:AlternateContent>
      </w:r>
      <w:r>
        <w:t>Candidate’s outcomes:</w:t>
      </w:r>
    </w:p>
    <w:p w14:paraId="27D8134E" w14:textId="27694EDC" w:rsidR="00D964EA" w:rsidRDefault="00D964EA" w:rsidP="00880904">
      <w:pPr>
        <w:tabs>
          <w:tab w:val="clear" w:pos="0"/>
          <w:tab w:val="clear" w:pos="2835"/>
        </w:tabs>
        <w:spacing w:line="240" w:lineRule="auto"/>
        <w:contextualSpacing w:val="0"/>
      </w:pPr>
    </w:p>
    <w:sdt>
      <w:sdtPr>
        <w:id w:val="-1532872847"/>
        <w:placeholder>
          <w:docPart w:val="DefaultPlaceholder_-1854013440"/>
        </w:placeholder>
        <w:showingPlcHdr/>
      </w:sdtPr>
      <w:sdtEndPr/>
      <w:sdtContent>
        <w:p w14:paraId="0E031841" w14:textId="745B1B09" w:rsidR="00D964EA" w:rsidRDefault="0041179C" w:rsidP="00880904">
          <w:pPr>
            <w:tabs>
              <w:tab w:val="clear" w:pos="0"/>
              <w:tab w:val="clear" w:pos="2835"/>
            </w:tabs>
            <w:spacing w:line="240" w:lineRule="auto"/>
            <w:contextualSpacing w:val="0"/>
          </w:pPr>
          <w:r w:rsidRPr="005F1DA3">
            <w:rPr>
              <w:rStyle w:val="PlaceholderText"/>
            </w:rPr>
            <w:t>Click or tap here to enter text.</w:t>
          </w:r>
        </w:p>
      </w:sdtContent>
    </w:sdt>
    <w:p w14:paraId="557D8E60" w14:textId="77777777" w:rsidR="000328E3" w:rsidRDefault="000328E3">
      <w:pPr>
        <w:tabs>
          <w:tab w:val="clear" w:pos="0"/>
          <w:tab w:val="clear" w:pos="2835"/>
        </w:tabs>
        <w:spacing w:line="240" w:lineRule="auto"/>
        <w:contextualSpacing w:val="0"/>
      </w:pPr>
      <w:r>
        <w:br w:type="page"/>
      </w:r>
    </w:p>
    <w:p w14:paraId="4CCBE944" w14:textId="22519D82" w:rsidR="000328E3" w:rsidRPr="005F6C24" w:rsidRDefault="000328E3" w:rsidP="000328E3">
      <w:pPr>
        <w:pStyle w:val="Heading2"/>
        <w:ind w:left="576" w:hanging="576"/>
      </w:pPr>
      <w:r>
        <w:rPr>
          <w:rFonts w:hint="eastAsia"/>
        </w:rPr>
        <w:lastRenderedPageBreak/>
        <w:t xml:space="preserve">Assignment </w:t>
      </w:r>
      <w:r w:rsidR="003B5F02">
        <w:t>2</w:t>
      </w:r>
      <w:r w:rsidRPr="005F6C24">
        <w:rPr>
          <w:rFonts w:hint="eastAsia"/>
        </w:rPr>
        <w:t xml:space="preserve"> Checklist</w:t>
      </w:r>
    </w:p>
    <w:p w14:paraId="45C0C13A" w14:textId="5B03E5F1" w:rsidR="000328E3" w:rsidRDefault="000328E3" w:rsidP="000328E3">
      <w:pPr>
        <w:rPr>
          <w:rFonts w:cs="Arial Unicode MS"/>
        </w:rPr>
      </w:pPr>
      <w:r>
        <w:rPr>
          <w:rFonts w:cs="Arial Unicode MS"/>
        </w:rPr>
        <w:t xml:space="preserve">Note down the assessment of the candidate </w:t>
      </w:r>
      <w:r w:rsidR="00F93989">
        <w:rPr>
          <w:rFonts w:cs="Arial Unicode MS"/>
        </w:rPr>
        <w:t xml:space="preserve">on each </w:t>
      </w:r>
      <w:r>
        <w:rPr>
          <w:rFonts w:cs="Arial Unicode MS"/>
        </w:rPr>
        <w:t>exam specification.</w:t>
      </w:r>
    </w:p>
    <w:p w14:paraId="0EC19AA6" w14:textId="77777777" w:rsidR="000328E3" w:rsidRDefault="000328E3" w:rsidP="000328E3">
      <w:pPr>
        <w:rPr>
          <w:rFonts w:cs="Arial Unicode MS"/>
        </w:rPr>
      </w:pPr>
    </w:p>
    <w:tbl>
      <w:tblPr>
        <w:tblStyle w:val="TableGrid"/>
        <w:tblW w:w="9493" w:type="dxa"/>
        <w:tblLayout w:type="fixed"/>
        <w:tblLook w:val="04A0" w:firstRow="1" w:lastRow="0" w:firstColumn="1" w:lastColumn="0" w:noHBand="0" w:noVBand="1"/>
      </w:tblPr>
      <w:tblGrid>
        <w:gridCol w:w="1413"/>
        <w:gridCol w:w="709"/>
        <w:gridCol w:w="6622"/>
        <w:gridCol w:w="749"/>
      </w:tblGrid>
      <w:tr w:rsidR="000328E3" w:rsidRPr="00EB2F08" w14:paraId="23E00560" w14:textId="77777777" w:rsidTr="00330F65">
        <w:trPr>
          <w:cantSplit/>
          <w:trHeight w:val="2154"/>
        </w:trPr>
        <w:tc>
          <w:tcPr>
            <w:tcW w:w="1413" w:type="dxa"/>
            <w:tcBorders>
              <w:bottom w:val="single" w:sz="4" w:space="0" w:color="auto"/>
              <w:right w:val="nil"/>
            </w:tcBorders>
            <w:textDirection w:val="btLr"/>
          </w:tcPr>
          <w:p w14:paraId="34569E35" w14:textId="77777777" w:rsidR="000328E3" w:rsidRPr="005F6C24" w:rsidRDefault="000328E3" w:rsidP="002B5ABF">
            <w:pPr>
              <w:ind w:left="113" w:right="113"/>
              <w:rPr>
                <w:rFonts w:cs="Arial Unicode MS"/>
              </w:rPr>
            </w:pPr>
            <w:r w:rsidRPr="005F6C24">
              <w:rPr>
                <w:rFonts w:cs="Arial Unicode MS"/>
              </w:rPr>
              <w:t>e-Competence</w:t>
            </w:r>
          </w:p>
          <w:p w14:paraId="7A00312A" w14:textId="77777777" w:rsidR="000328E3" w:rsidRPr="005F6C24" w:rsidRDefault="000328E3" w:rsidP="002B5ABF">
            <w:pPr>
              <w:spacing w:line="240" w:lineRule="auto"/>
              <w:ind w:left="113" w:right="113"/>
              <w:rPr>
                <w:rFonts w:cs="Arial Unicode MS"/>
              </w:rPr>
            </w:pPr>
          </w:p>
        </w:tc>
        <w:tc>
          <w:tcPr>
            <w:tcW w:w="709" w:type="dxa"/>
            <w:tcBorders>
              <w:left w:val="nil"/>
              <w:bottom w:val="single" w:sz="4" w:space="0" w:color="auto"/>
              <w:right w:val="nil"/>
            </w:tcBorders>
            <w:textDirection w:val="btLr"/>
          </w:tcPr>
          <w:p w14:paraId="746B1742" w14:textId="77777777" w:rsidR="000328E3" w:rsidRPr="005F6C24" w:rsidRDefault="000328E3" w:rsidP="002B5ABF">
            <w:pPr>
              <w:ind w:left="113" w:right="113"/>
              <w:rPr>
                <w:rFonts w:cs="Arial Unicode MS"/>
              </w:rPr>
            </w:pPr>
            <w:r w:rsidRPr="005F6C24">
              <w:rPr>
                <w:rFonts w:cs="Arial Unicode MS"/>
              </w:rPr>
              <w:t>Exam specification</w:t>
            </w:r>
          </w:p>
        </w:tc>
        <w:tc>
          <w:tcPr>
            <w:tcW w:w="6622" w:type="dxa"/>
            <w:tcBorders>
              <w:left w:val="nil"/>
              <w:bottom w:val="single" w:sz="4" w:space="0" w:color="auto"/>
              <w:right w:val="nil"/>
            </w:tcBorders>
            <w:vAlign w:val="bottom"/>
          </w:tcPr>
          <w:p w14:paraId="4B683AAF" w14:textId="77777777" w:rsidR="000328E3" w:rsidRPr="005F6C24" w:rsidRDefault="000328E3" w:rsidP="002B5ABF">
            <w:pPr>
              <w:rPr>
                <w:rFonts w:cs="Arial Unicode MS"/>
              </w:rPr>
            </w:pPr>
            <w:r w:rsidRPr="005F6C24">
              <w:rPr>
                <w:rFonts w:cs="Arial Unicode MS"/>
              </w:rPr>
              <w:t>The candidate can...</w:t>
            </w:r>
          </w:p>
        </w:tc>
        <w:tc>
          <w:tcPr>
            <w:tcW w:w="749" w:type="dxa"/>
            <w:tcBorders>
              <w:left w:val="nil"/>
              <w:bottom w:val="single" w:sz="4" w:space="0" w:color="auto"/>
            </w:tcBorders>
            <w:textDirection w:val="btLr"/>
          </w:tcPr>
          <w:p w14:paraId="1387D189" w14:textId="77777777" w:rsidR="00D07BFA" w:rsidRDefault="00D07BFA" w:rsidP="00D07BFA">
            <w:r w:rsidRPr="00EF145C">
              <w:t>Observed?</w:t>
            </w:r>
            <w:r>
              <w:t xml:space="preserve"> </w:t>
            </w:r>
          </w:p>
          <w:p w14:paraId="32272C6C" w14:textId="304766F9" w:rsidR="000328E3" w:rsidRPr="00F03722" w:rsidRDefault="00D07BFA" w:rsidP="002B5ABF">
            <w:pPr>
              <w:ind w:left="113" w:right="113"/>
              <w:rPr>
                <w:rFonts w:cs="Arial Unicode MS"/>
                <w:lang w:eastAsia="zh-CN"/>
              </w:rPr>
            </w:pPr>
            <w:r w:rsidRPr="004B2A17">
              <w:t>(Tick box if observed)</w:t>
            </w:r>
          </w:p>
        </w:tc>
      </w:tr>
      <w:tr w:rsidR="000328E3" w:rsidRPr="006C3884" w14:paraId="7EFDA737" w14:textId="77777777" w:rsidTr="002B5ABF">
        <w:tc>
          <w:tcPr>
            <w:tcW w:w="1413" w:type="dxa"/>
            <w:tcBorders>
              <w:bottom w:val="nil"/>
              <w:right w:val="nil"/>
            </w:tcBorders>
          </w:tcPr>
          <w:p w14:paraId="643AFB0E" w14:textId="7E740565" w:rsidR="000328E3" w:rsidRPr="005F6C24" w:rsidRDefault="000328E3" w:rsidP="002B5ABF">
            <w:pPr>
              <w:rPr>
                <w:rFonts w:cs="Arial Unicode MS"/>
              </w:rPr>
            </w:pPr>
            <w:r>
              <w:rPr>
                <w:rFonts w:cs="Arial Unicode MS"/>
              </w:rPr>
              <w:t>D</w:t>
            </w:r>
            <w:r w:rsidR="00D07BFA">
              <w:rPr>
                <w:rFonts w:cs="Arial Unicode MS"/>
              </w:rPr>
              <w:t>.</w:t>
            </w:r>
            <w:r>
              <w:rPr>
                <w:rFonts w:cs="Arial Unicode MS"/>
              </w:rPr>
              <w:t>11</w:t>
            </w:r>
            <w:r w:rsidR="00D07BFA">
              <w:rPr>
                <w:rFonts w:cs="Arial Unicode MS"/>
              </w:rPr>
              <w:t>.</w:t>
            </w:r>
            <w:r>
              <w:rPr>
                <w:rFonts w:cs="Arial Unicode MS"/>
              </w:rPr>
              <w:t>, E</w:t>
            </w:r>
            <w:r w:rsidR="00D07BFA">
              <w:rPr>
                <w:rFonts w:cs="Arial Unicode MS"/>
              </w:rPr>
              <w:t>.</w:t>
            </w:r>
            <w:r>
              <w:rPr>
                <w:rFonts w:cs="Arial Unicode MS"/>
              </w:rPr>
              <w:t>4</w:t>
            </w:r>
            <w:r w:rsidR="00D07BFA">
              <w:rPr>
                <w:rFonts w:cs="Arial Unicode MS"/>
              </w:rPr>
              <w:t>.</w:t>
            </w:r>
          </w:p>
        </w:tc>
        <w:tc>
          <w:tcPr>
            <w:tcW w:w="709" w:type="dxa"/>
            <w:tcBorders>
              <w:left w:val="nil"/>
              <w:bottom w:val="nil"/>
              <w:right w:val="nil"/>
            </w:tcBorders>
          </w:tcPr>
          <w:p w14:paraId="45BE375B" w14:textId="3231BE36" w:rsidR="000328E3" w:rsidRPr="005F6C24" w:rsidRDefault="00186705" w:rsidP="002B5ABF">
            <w:pPr>
              <w:rPr>
                <w:rFonts w:cs="Arial Unicode MS"/>
              </w:rPr>
            </w:pPr>
            <w:r>
              <w:rPr>
                <w:rFonts w:cs="Arial Unicode MS"/>
              </w:rPr>
              <w:t>4.2.1</w:t>
            </w:r>
          </w:p>
        </w:tc>
        <w:tc>
          <w:tcPr>
            <w:tcW w:w="6622" w:type="dxa"/>
            <w:tcBorders>
              <w:left w:val="nil"/>
              <w:bottom w:val="nil"/>
              <w:right w:val="nil"/>
            </w:tcBorders>
          </w:tcPr>
          <w:p w14:paraId="2D5E6DC9" w14:textId="3E463C91" w:rsidR="000328E3" w:rsidRPr="005F6C24" w:rsidRDefault="00506BD0" w:rsidP="002B5ABF">
            <w:pPr>
              <w:rPr>
                <w:rFonts w:cs="Arial Unicode MS"/>
              </w:rPr>
            </w:pPr>
            <w:r>
              <w:rPr>
                <w:rFonts w:cs="Arial Unicode MS"/>
              </w:rPr>
              <w:t>d</w:t>
            </w:r>
            <w:r w:rsidR="000328E3">
              <w:rPr>
                <w:rFonts w:cs="Arial Unicode MS"/>
              </w:rPr>
              <w:t>ifferentiate between traditional and iterative requirement gathering techniques</w:t>
            </w:r>
            <w:r w:rsidR="00B8537B">
              <w:rPr>
                <w:rFonts w:cs="Arial Unicode MS"/>
              </w:rPr>
              <w:t xml:space="preserve"> </w:t>
            </w:r>
            <w:r w:rsidR="00B8537B">
              <w:t>(</w:t>
            </w:r>
            <w:r w:rsidR="00DB091D">
              <w:t xml:space="preserve">user </w:t>
            </w:r>
            <w:r w:rsidR="00B8537B">
              <w:t>stories; card, conversation, confirmation)</w:t>
            </w:r>
            <w:r w:rsidR="000328E3">
              <w:rPr>
                <w:rFonts w:cs="Arial Unicode MS"/>
              </w:rPr>
              <w:t xml:space="preserve">. </w:t>
            </w:r>
          </w:p>
        </w:tc>
        <w:tc>
          <w:tcPr>
            <w:tcW w:w="749" w:type="dxa"/>
            <w:tcBorders>
              <w:left w:val="nil"/>
              <w:bottom w:val="nil"/>
            </w:tcBorders>
          </w:tcPr>
          <w:p w14:paraId="1AA675B0" w14:textId="5EF30386" w:rsidR="000328E3" w:rsidRPr="0072556D" w:rsidRDefault="00635ECC" w:rsidP="00330F65">
            <w:pPr>
              <w:rPr>
                <w:rFonts w:eastAsiaTheme="majorHAnsi" w:cstheme="majorHAnsi"/>
              </w:rPr>
            </w:pPr>
            <w:sdt>
              <w:sdtPr>
                <w:rPr>
                  <w:rFonts w:asciiTheme="majorHAnsi" w:eastAsiaTheme="majorHAnsi" w:hAnsiTheme="majorHAnsi" w:cstheme="majorHAnsi" w:hint="eastAsia"/>
                </w:rPr>
                <w:id w:val="-435984804"/>
                <w14:checkbox>
                  <w14:checked w14:val="0"/>
                  <w14:checkedState w14:val="2612" w14:font="MS Gothic"/>
                  <w14:uncheckedState w14:val="2610" w14:font="MS Gothic"/>
                </w14:checkbox>
              </w:sdtPr>
              <w:sdtEndPr/>
              <w:sdtContent>
                <w:r w:rsidR="000328E3" w:rsidRPr="00B62B12">
                  <w:rPr>
                    <w:rFonts w:asciiTheme="majorHAnsi" w:eastAsiaTheme="majorHAnsi" w:hAnsiTheme="majorHAnsi" w:cstheme="majorHAnsi" w:hint="eastAsia"/>
                  </w:rPr>
                  <w:t>☐</w:t>
                </w:r>
              </w:sdtContent>
            </w:sdt>
          </w:p>
        </w:tc>
      </w:tr>
      <w:tr w:rsidR="00B54A63" w:rsidRPr="009B371E" w14:paraId="657E5D34" w14:textId="77777777" w:rsidTr="002B5ABF">
        <w:tc>
          <w:tcPr>
            <w:tcW w:w="1413" w:type="dxa"/>
            <w:tcBorders>
              <w:top w:val="nil"/>
              <w:right w:val="nil"/>
            </w:tcBorders>
          </w:tcPr>
          <w:p w14:paraId="623AC4AE" w14:textId="57303EF1" w:rsidR="00B54A63" w:rsidRPr="005F6C24" w:rsidRDefault="00B54A63" w:rsidP="00B54A63">
            <w:pPr>
              <w:rPr>
                <w:rFonts w:cs="Arial Unicode MS"/>
              </w:rPr>
            </w:pPr>
            <w:r>
              <w:rPr>
                <w:rFonts w:cs="Arial Unicode MS"/>
              </w:rPr>
              <w:t>A</w:t>
            </w:r>
            <w:r w:rsidR="00D07BFA">
              <w:rPr>
                <w:rFonts w:cs="Arial Unicode MS"/>
              </w:rPr>
              <w:t>.</w:t>
            </w:r>
            <w:r>
              <w:rPr>
                <w:rFonts w:cs="Arial Unicode MS"/>
              </w:rPr>
              <w:t>4</w:t>
            </w:r>
            <w:r w:rsidR="00D07BFA">
              <w:rPr>
                <w:rFonts w:cs="Arial Unicode MS"/>
              </w:rPr>
              <w:t>.</w:t>
            </w:r>
          </w:p>
        </w:tc>
        <w:tc>
          <w:tcPr>
            <w:tcW w:w="709" w:type="dxa"/>
            <w:tcBorders>
              <w:top w:val="nil"/>
              <w:left w:val="nil"/>
              <w:right w:val="nil"/>
            </w:tcBorders>
          </w:tcPr>
          <w:p w14:paraId="0398288C" w14:textId="6650AEAD" w:rsidR="00B54A63" w:rsidRPr="005F6C24" w:rsidRDefault="00186705" w:rsidP="00B54A63">
            <w:pPr>
              <w:rPr>
                <w:rFonts w:cs="Arial Unicode MS"/>
              </w:rPr>
            </w:pPr>
            <w:r>
              <w:rPr>
                <w:rFonts w:cs="Arial Unicode MS"/>
              </w:rPr>
              <w:t>4.3.1</w:t>
            </w:r>
          </w:p>
        </w:tc>
        <w:tc>
          <w:tcPr>
            <w:tcW w:w="6622" w:type="dxa"/>
            <w:tcBorders>
              <w:top w:val="nil"/>
              <w:left w:val="nil"/>
              <w:right w:val="nil"/>
            </w:tcBorders>
          </w:tcPr>
          <w:p w14:paraId="7F583475" w14:textId="148524E4" w:rsidR="00B54A63" w:rsidRPr="005F6C24" w:rsidRDefault="00B8537B" w:rsidP="00B54A63">
            <w:pPr>
              <w:rPr>
                <w:rFonts w:cs="Arial Unicode MS"/>
              </w:rPr>
            </w:pPr>
            <w:r w:rsidRPr="00B8537B">
              <w:rPr>
                <w:rFonts w:cs="Arial Unicode MS"/>
              </w:rPr>
              <w:t>analyze the Produce, Provide and Respond activities for conformance to organizational strategy and consumer need.</w:t>
            </w:r>
          </w:p>
        </w:tc>
        <w:tc>
          <w:tcPr>
            <w:tcW w:w="749" w:type="dxa"/>
            <w:tcBorders>
              <w:top w:val="nil"/>
              <w:left w:val="nil"/>
            </w:tcBorders>
          </w:tcPr>
          <w:p w14:paraId="75E17625" w14:textId="6DBEFE3D" w:rsidR="00B54A63" w:rsidRPr="009B371E" w:rsidRDefault="00635ECC" w:rsidP="00330F65">
            <w:pPr>
              <w:rPr>
                <w:rFonts w:cs="Arial Unicode MS"/>
              </w:rPr>
            </w:pPr>
            <w:sdt>
              <w:sdtPr>
                <w:rPr>
                  <w:rFonts w:cs="Arial Unicode MS" w:hint="eastAsia"/>
                </w:rPr>
                <w:id w:val="1565681203"/>
                <w14:checkbox>
                  <w14:checked w14:val="0"/>
                  <w14:checkedState w14:val="2612" w14:font="MS Gothic"/>
                  <w14:uncheckedState w14:val="2610" w14:font="MS Gothic"/>
                </w14:checkbox>
              </w:sdtPr>
              <w:sdtEndPr/>
              <w:sdtContent>
                <w:r w:rsidR="00B54A63" w:rsidRPr="005F6C24">
                  <w:rPr>
                    <w:rFonts w:cs="Arial Unicode MS" w:hint="eastAsia"/>
                  </w:rPr>
                  <w:t>☐</w:t>
                </w:r>
              </w:sdtContent>
            </w:sdt>
          </w:p>
        </w:tc>
      </w:tr>
    </w:tbl>
    <w:p w14:paraId="3BCA8628" w14:textId="77777777" w:rsidR="000328E3" w:rsidRPr="006C3884" w:rsidRDefault="000328E3" w:rsidP="000328E3">
      <w:pPr>
        <w:rPr>
          <w:rFonts w:cs="Arial Unicode MS"/>
        </w:rPr>
      </w:pPr>
    </w:p>
    <w:p w14:paraId="63898671" w14:textId="77777777" w:rsidR="000328E3" w:rsidRDefault="000328E3" w:rsidP="00880904">
      <w:pPr>
        <w:tabs>
          <w:tab w:val="clear" w:pos="0"/>
          <w:tab w:val="clear" w:pos="2835"/>
        </w:tabs>
        <w:spacing w:line="240" w:lineRule="auto"/>
        <w:contextualSpacing w:val="0"/>
      </w:pPr>
    </w:p>
    <w:p w14:paraId="2DF79C0E" w14:textId="77777777" w:rsidR="00880904" w:rsidRDefault="00880904" w:rsidP="00880904">
      <w:pPr>
        <w:tabs>
          <w:tab w:val="clear" w:pos="0"/>
          <w:tab w:val="clear" w:pos="2835"/>
        </w:tabs>
        <w:spacing w:line="240" w:lineRule="auto"/>
        <w:contextualSpacing w:val="0"/>
        <w:rPr>
          <w:rFonts w:ascii="Montserrat SemiBold" w:hAnsi="Montserrat SemiBold" w:cs="Arial Unicode MS"/>
          <w:bCs/>
          <w:color w:val="0F2E50"/>
          <w:kern w:val="32"/>
          <w:sz w:val="40"/>
          <w:szCs w:val="32"/>
        </w:rPr>
      </w:pPr>
      <w:r>
        <w:br w:type="page"/>
      </w:r>
    </w:p>
    <w:p w14:paraId="0F2A9A5C" w14:textId="77777777" w:rsidR="00977012" w:rsidRDefault="00977012" w:rsidP="00977012">
      <w:pPr>
        <w:pStyle w:val="Heading1"/>
      </w:pPr>
      <w:bookmarkStart w:id="7" w:name="_Toc4071314"/>
      <w:r>
        <w:lastRenderedPageBreak/>
        <w:t>Evaluation</w:t>
      </w:r>
      <w:bookmarkEnd w:id="6"/>
      <w:bookmarkEnd w:id="7"/>
    </w:p>
    <w:p w14:paraId="5FB86CE5" w14:textId="59258D4F" w:rsidR="00F90BE3" w:rsidRDefault="000328E3" w:rsidP="00F90BE3">
      <w:r w:rsidRPr="009D56DF">
        <w:t xml:space="preserve">The final evaluation </w:t>
      </w:r>
      <w:r w:rsidR="008A6FAB">
        <w:t>must</w:t>
      </w:r>
      <w:r w:rsidRPr="009D56DF">
        <w:t xml:space="preserve"> be filled </w:t>
      </w:r>
      <w:r w:rsidR="00B3273D">
        <w:t>out</w:t>
      </w:r>
      <w:r w:rsidR="00B3273D" w:rsidRPr="009D56DF">
        <w:t xml:space="preserve"> </w:t>
      </w:r>
      <w:r w:rsidRPr="009D56DF">
        <w:t>below for each individual candidate</w:t>
      </w:r>
      <w:r w:rsidRPr="009F75B3">
        <w:t>.</w:t>
      </w:r>
      <w:r w:rsidR="00F90BE3" w:rsidRPr="00330F65">
        <w:t xml:space="preserve"> </w:t>
      </w:r>
      <w:r w:rsidR="00F90BE3">
        <w:t xml:space="preserve">When a minimum of </w:t>
      </w:r>
      <w:r w:rsidR="00600C45">
        <w:t>4</w:t>
      </w:r>
      <w:r w:rsidR="00F90BE3">
        <w:t xml:space="preserve"> out of 6 (65%) of the criteria have been observed, the candidate has successfully performed the practical assignments.</w:t>
      </w:r>
    </w:p>
    <w:p w14:paraId="707063A8" w14:textId="10AAEE1D" w:rsidR="000328E3" w:rsidRPr="009F75B3" w:rsidRDefault="000328E3" w:rsidP="000328E3">
      <w:pPr>
        <w:rPr>
          <w:highlight w:val="cyan"/>
        </w:rPr>
      </w:pPr>
    </w:p>
    <w:p w14:paraId="22AC12A1" w14:textId="77777777" w:rsidR="000328E3" w:rsidRPr="009F75B3" w:rsidRDefault="000328E3" w:rsidP="000328E3">
      <w:pPr>
        <w:rPr>
          <w:highlight w:val="cyan"/>
        </w:rPr>
      </w:pPr>
    </w:p>
    <w:p w14:paraId="3E5361DC" w14:textId="512E078E" w:rsidR="000328E3" w:rsidRDefault="001D4B02" w:rsidP="000328E3">
      <w:r>
        <w:t>Please n</w:t>
      </w:r>
      <w:r w:rsidR="000328E3" w:rsidRPr="009D56DF">
        <w:t xml:space="preserve">ote that </w:t>
      </w:r>
      <w:r w:rsidR="00460344">
        <w:t xml:space="preserve">of the </w:t>
      </w:r>
      <w:r w:rsidR="000328E3" w:rsidRPr="009D56DF">
        <w:t xml:space="preserve">some exam specifications </w:t>
      </w:r>
      <w:r w:rsidR="00FA39A2">
        <w:t>may be</w:t>
      </w:r>
      <w:r w:rsidR="000328E3" w:rsidRPr="009D56DF">
        <w:t xml:space="preserve"> included in more than one assignment. </w:t>
      </w:r>
      <w:r w:rsidR="00BD4FCE">
        <w:t xml:space="preserve">If the requirement has been observed in at least one of the assignments, the exam specification may be assessed as ‘observed’. </w:t>
      </w:r>
    </w:p>
    <w:p w14:paraId="1FDE17AE" w14:textId="77777777" w:rsidR="00977012" w:rsidRDefault="00977012" w:rsidP="00977012">
      <w:pPr>
        <w:spacing w:line="240" w:lineRule="auto"/>
      </w:pPr>
    </w:p>
    <w:tbl>
      <w:tblPr>
        <w:tblStyle w:val="TableGrid"/>
        <w:tblW w:w="9493" w:type="dxa"/>
        <w:tblLayout w:type="fixed"/>
        <w:tblLook w:val="04A0" w:firstRow="1" w:lastRow="0" w:firstColumn="1" w:lastColumn="0" w:noHBand="0" w:noVBand="1"/>
      </w:tblPr>
      <w:tblGrid>
        <w:gridCol w:w="1413"/>
        <w:gridCol w:w="709"/>
        <w:gridCol w:w="6622"/>
        <w:gridCol w:w="749"/>
      </w:tblGrid>
      <w:tr w:rsidR="000F465D" w:rsidRPr="00EB2F08" w14:paraId="7E7EF23F" w14:textId="77777777" w:rsidTr="00330F65">
        <w:trPr>
          <w:cantSplit/>
          <w:trHeight w:val="2154"/>
        </w:trPr>
        <w:tc>
          <w:tcPr>
            <w:tcW w:w="1413" w:type="dxa"/>
            <w:tcBorders>
              <w:bottom w:val="single" w:sz="4" w:space="0" w:color="auto"/>
              <w:right w:val="nil"/>
            </w:tcBorders>
            <w:textDirection w:val="btLr"/>
          </w:tcPr>
          <w:p w14:paraId="263F3120" w14:textId="77777777" w:rsidR="000F465D" w:rsidRPr="00EF145C" w:rsidRDefault="000F465D" w:rsidP="000F465D">
            <w:pPr>
              <w:ind w:left="113" w:right="113"/>
              <w:rPr>
                <w:rFonts w:cs="Arial Unicode MS"/>
              </w:rPr>
            </w:pPr>
            <w:r w:rsidRPr="00EF145C">
              <w:rPr>
                <w:rFonts w:cs="Arial Unicode MS"/>
              </w:rPr>
              <w:t>e-Competence</w:t>
            </w:r>
          </w:p>
          <w:p w14:paraId="614C53F7" w14:textId="77777777" w:rsidR="000F465D" w:rsidRPr="00EF145C" w:rsidRDefault="000F465D" w:rsidP="000F465D">
            <w:pPr>
              <w:spacing w:line="240" w:lineRule="auto"/>
              <w:ind w:left="113" w:right="113"/>
              <w:rPr>
                <w:rFonts w:cs="Arial Unicode MS"/>
              </w:rPr>
            </w:pPr>
          </w:p>
        </w:tc>
        <w:tc>
          <w:tcPr>
            <w:tcW w:w="709" w:type="dxa"/>
            <w:tcBorders>
              <w:left w:val="nil"/>
              <w:bottom w:val="single" w:sz="4" w:space="0" w:color="auto"/>
              <w:right w:val="nil"/>
            </w:tcBorders>
            <w:textDirection w:val="btLr"/>
          </w:tcPr>
          <w:p w14:paraId="483E258A" w14:textId="77777777" w:rsidR="000F465D" w:rsidRPr="00EF145C" w:rsidRDefault="000F465D" w:rsidP="000F465D">
            <w:pPr>
              <w:ind w:left="113" w:right="113"/>
              <w:rPr>
                <w:rFonts w:cs="Arial Unicode MS"/>
              </w:rPr>
            </w:pPr>
            <w:r w:rsidRPr="00EF145C">
              <w:rPr>
                <w:rFonts w:cs="Arial Unicode MS"/>
              </w:rPr>
              <w:t>Exam specification</w:t>
            </w:r>
          </w:p>
        </w:tc>
        <w:tc>
          <w:tcPr>
            <w:tcW w:w="6622" w:type="dxa"/>
            <w:tcBorders>
              <w:left w:val="nil"/>
              <w:bottom w:val="single" w:sz="4" w:space="0" w:color="auto"/>
              <w:right w:val="nil"/>
            </w:tcBorders>
            <w:vAlign w:val="bottom"/>
          </w:tcPr>
          <w:p w14:paraId="1332EDD0" w14:textId="77777777" w:rsidR="000F465D" w:rsidRPr="00EF145C" w:rsidRDefault="000F465D" w:rsidP="000F465D">
            <w:pPr>
              <w:rPr>
                <w:rFonts w:cs="Arial Unicode MS"/>
              </w:rPr>
            </w:pPr>
            <w:r w:rsidRPr="00EF145C">
              <w:rPr>
                <w:rFonts w:cs="Arial Unicode MS"/>
              </w:rPr>
              <w:t>The candidate can...</w:t>
            </w:r>
          </w:p>
        </w:tc>
        <w:tc>
          <w:tcPr>
            <w:tcW w:w="749" w:type="dxa"/>
            <w:tcBorders>
              <w:left w:val="nil"/>
              <w:bottom w:val="single" w:sz="4" w:space="0" w:color="auto"/>
            </w:tcBorders>
            <w:textDirection w:val="btLr"/>
          </w:tcPr>
          <w:p w14:paraId="17810EBA" w14:textId="77777777" w:rsidR="000F465D" w:rsidRDefault="000F465D" w:rsidP="000F465D">
            <w:r w:rsidRPr="00EF145C">
              <w:t>Observed?</w:t>
            </w:r>
            <w:r>
              <w:t xml:space="preserve"> </w:t>
            </w:r>
          </w:p>
          <w:p w14:paraId="7A753BAA" w14:textId="41F73FC6" w:rsidR="000F465D" w:rsidRPr="00EF145C" w:rsidRDefault="000F465D" w:rsidP="000F465D">
            <w:pPr>
              <w:ind w:left="113" w:right="113"/>
              <w:rPr>
                <w:rFonts w:cs="Arial Unicode MS"/>
                <w:sz w:val="22"/>
                <w:szCs w:val="22"/>
                <w:lang w:eastAsia="zh-CN"/>
              </w:rPr>
            </w:pPr>
            <w:r w:rsidRPr="004B2A17">
              <w:t>(Tick box if observed)</w:t>
            </w:r>
          </w:p>
        </w:tc>
      </w:tr>
      <w:tr w:rsidR="000F465D" w:rsidRPr="005F23CC" w14:paraId="6880E48B" w14:textId="77777777" w:rsidTr="002B5ABF">
        <w:tc>
          <w:tcPr>
            <w:tcW w:w="1413" w:type="dxa"/>
            <w:tcBorders>
              <w:top w:val="nil"/>
              <w:bottom w:val="nil"/>
              <w:right w:val="nil"/>
            </w:tcBorders>
          </w:tcPr>
          <w:p w14:paraId="5D2B4AD8" w14:textId="0DEB53DA" w:rsidR="000F465D" w:rsidRPr="005F23CC" w:rsidRDefault="000F465D" w:rsidP="000F465D">
            <w:pPr>
              <w:rPr>
                <w:rFonts w:cs="Arial Unicode MS"/>
              </w:rPr>
            </w:pPr>
            <w:r>
              <w:rPr>
                <w:rFonts w:cs="Arial Unicode MS"/>
              </w:rPr>
              <w:t>A</w:t>
            </w:r>
            <w:r w:rsidR="00C25440">
              <w:rPr>
                <w:rFonts w:cs="Arial Unicode MS"/>
              </w:rPr>
              <w:t>.</w:t>
            </w:r>
            <w:r>
              <w:rPr>
                <w:rFonts w:cs="Arial Unicode MS"/>
              </w:rPr>
              <w:t>4</w:t>
            </w:r>
            <w:r w:rsidR="00C25440">
              <w:rPr>
                <w:rFonts w:cs="Arial Unicode MS"/>
              </w:rPr>
              <w:t>.</w:t>
            </w:r>
            <w:r>
              <w:rPr>
                <w:rFonts w:cs="Arial Unicode MS"/>
              </w:rPr>
              <w:t>, D</w:t>
            </w:r>
            <w:r w:rsidR="00C25440">
              <w:rPr>
                <w:rFonts w:cs="Arial Unicode MS"/>
              </w:rPr>
              <w:t>.</w:t>
            </w:r>
            <w:r>
              <w:rPr>
                <w:rFonts w:cs="Arial Unicode MS"/>
              </w:rPr>
              <w:t>11</w:t>
            </w:r>
            <w:r w:rsidR="00C25440">
              <w:rPr>
                <w:rFonts w:cs="Arial Unicode MS"/>
              </w:rPr>
              <w:t>.</w:t>
            </w:r>
          </w:p>
        </w:tc>
        <w:tc>
          <w:tcPr>
            <w:tcW w:w="709" w:type="dxa"/>
            <w:tcBorders>
              <w:top w:val="nil"/>
              <w:left w:val="nil"/>
              <w:bottom w:val="nil"/>
              <w:right w:val="nil"/>
            </w:tcBorders>
          </w:tcPr>
          <w:p w14:paraId="60E3252C" w14:textId="6DE80EF5" w:rsidR="000F465D" w:rsidRPr="005F23CC" w:rsidRDefault="000F465D" w:rsidP="000F465D">
            <w:pPr>
              <w:rPr>
                <w:rFonts w:cs="Arial Unicode MS"/>
              </w:rPr>
            </w:pPr>
            <w:r>
              <w:rPr>
                <w:rFonts w:cs="Arial Unicode MS"/>
              </w:rPr>
              <w:t>4.1.1</w:t>
            </w:r>
          </w:p>
        </w:tc>
        <w:tc>
          <w:tcPr>
            <w:tcW w:w="6622" w:type="dxa"/>
            <w:tcBorders>
              <w:top w:val="nil"/>
              <w:left w:val="nil"/>
              <w:bottom w:val="nil"/>
              <w:right w:val="nil"/>
            </w:tcBorders>
          </w:tcPr>
          <w:p w14:paraId="0515E79F" w14:textId="45565643" w:rsidR="000F465D" w:rsidRPr="008A6432" w:rsidRDefault="000F465D" w:rsidP="000F465D">
            <w:pPr>
              <w:rPr>
                <w:rFonts w:cs="Arial Unicode MS"/>
              </w:rPr>
            </w:pPr>
            <w:r>
              <w:rPr>
                <w:rFonts w:cs="Arial Unicode MS"/>
              </w:rPr>
              <w:t>apply the VeriSM</w:t>
            </w:r>
            <w:r>
              <w:rPr>
                <w:rFonts w:cs="Arial Unicode MS" w:hint="eastAsia"/>
              </w:rPr>
              <w:t>™</w:t>
            </w:r>
            <w:r>
              <w:rPr>
                <w:rFonts w:cs="Arial Unicode MS"/>
              </w:rPr>
              <w:t xml:space="preserve"> model to address a new or changed </w:t>
            </w:r>
            <w:r w:rsidR="00A02D8D">
              <w:rPr>
                <w:rFonts w:cs="Arial Unicode MS"/>
              </w:rPr>
              <w:t xml:space="preserve">product or </w:t>
            </w:r>
            <w:r>
              <w:rPr>
                <w:rFonts w:cs="Arial Unicode MS"/>
              </w:rPr>
              <w:t>service.</w:t>
            </w:r>
          </w:p>
        </w:tc>
        <w:tc>
          <w:tcPr>
            <w:tcW w:w="749" w:type="dxa"/>
            <w:tcBorders>
              <w:top w:val="nil"/>
              <w:left w:val="nil"/>
              <w:bottom w:val="nil"/>
            </w:tcBorders>
          </w:tcPr>
          <w:p w14:paraId="3463820C" w14:textId="77777777" w:rsidR="000F465D" w:rsidRPr="008A6432" w:rsidRDefault="00635ECC" w:rsidP="00330F65">
            <w:pPr>
              <w:rPr>
                <w:rFonts w:ascii="MS Gothic" w:eastAsia="MS Gothic" w:hAnsi="MS Gothic" w:cs="Arial Unicode MS"/>
              </w:rPr>
            </w:pPr>
            <w:sdt>
              <w:sdtPr>
                <w:rPr>
                  <w:rFonts w:ascii="MS Gothic" w:eastAsia="MS Gothic" w:hAnsi="MS Gothic" w:cs="Arial Unicode MS" w:hint="eastAsia"/>
                </w:rPr>
                <w:id w:val="144014442"/>
                <w14:checkbox>
                  <w14:checked w14:val="0"/>
                  <w14:checkedState w14:val="2612" w14:font="MS Gothic"/>
                  <w14:uncheckedState w14:val="2610" w14:font="MS Gothic"/>
                </w14:checkbox>
              </w:sdtPr>
              <w:sdtEndPr/>
              <w:sdtContent>
                <w:r w:rsidR="000F465D" w:rsidRPr="00A813F5">
                  <w:rPr>
                    <w:rFonts w:ascii="MS Gothic" w:eastAsia="MS Gothic" w:hAnsi="MS Gothic" w:cs="Arial Unicode MS" w:hint="eastAsia"/>
                  </w:rPr>
                  <w:t>☐</w:t>
                </w:r>
              </w:sdtContent>
            </w:sdt>
          </w:p>
        </w:tc>
      </w:tr>
      <w:tr w:rsidR="000F465D" w:rsidRPr="005F23CC" w14:paraId="7E2620DD" w14:textId="77777777" w:rsidTr="002B5ABF">
        <w:tc>
          <w:tcPr>
            <w:tcW w:w="1413" w:type="dxa"/>
            <w:tcBorders>
              <w:top w:val="nil"/>
              <w:bottom w:val="nil"/>
              <w:right w:val="nil"/>
            </w:tcBorders>
          </w:tcPr>
          <w:p w14:paraId="33CC8EB3" w14:textId="537835CA" w:rsidR="000F465D" w:rsidRPr="005F23CC" w:rsidRDefault="000F465D" w:rsidP="000F465D">
            <w:pPr>
              <w:rPr>
                <w:rFonts w:cs="Arial Unicode MS"/>
              </w:rPr>
            </w:pPr>
            <w:r>
              <w:rPr>
                <w:rFonts w:cs="Arial Unicode MS"/>
              </w:rPr>
              <w:t>A</w:t>
            </w:r>
            <w:r w:rsidR="00C25440">
              <w:rPr>
                <w:rFonts w:cs="Arial Unicode MS"/>
              </w:rPr>
              <w:t>.</w:t>
            </w:r>
            <w:r>
              <w:rPr>
                <w:rFonts w:cs="Arial Unicode MS"/>
              </w:rPr>
              <w:t>4</w:t>
            </w:r>
            <w:r w:rsidR="00C25440">
              <w:rPr>
                <w:rFonts w:cs="Arial Unicode MS"/>
              </w:rPr>
              <w:t>.</w:t>
            </w:r>
          </w:p>
        </w:tc>
        <w:tc>
          <w:tcPr>
            <w:tcW w:w="709" w:type="dxa"/>
            <w:tcBorders>
              <w:top w:val="nil"/>
              <w:left w:val="nil"/>
              <w:bottom w:val="nil"/>
              <w:right w:val="nil"/>
            </w:tcBorders>
          </w:tcPr>
          <w:p w14:paraId="498B3993" w14:textId="28CDEEC4" w:rsidR="000F465D" w:rsidRPr="005F23CC" w:rsidRDefault="000F465D" w:rsidP="000F465D">
            <w:pPr>
              <w:rPr>
                <w:rFonts w:cs="Arial Unicode MS"/>
              </w:rPr>
            </w:pPr>
            <w:r>
              <w:rPr>
                <w:rFonts w:cs="Arial Unicode MS"/>
              </w:rPr>
              <w:t>4.1.2</w:t>
            </w:r>
          </w:p>
        </w:tc>
        <w:tc>
          <w:tcPr>
            <w:tcW w:w="6622" w:type="dxa"/>
            <w:tcBorders>
              <w:top w:val="nil"/>
              <w:left w:val="nil"/>
              <w:bottom w:val="nil"/>
              <w:right w:val="nil"/>
            </w:tcBorders>
          </w:tcPr>
          <w:p w14:paraId="7D2CA05A" w14:textId="5ECBB280" w:rsidR="000F465D" w:rsidRPr="008A6432" w:rsidRDefault="000F465D" w:rsidP="000F465D">
            <w:pPr>
              <w:rPr>
                <w:rFonts w:cs="Arial Unicode MS"/>
              </w:rPr>
            </w:pPr>
            <w:r>
              <w:t>capture the current state in a Management Mesh.</w:t>
            </w:r>
          </w:p>
        </w:tc>
        <w:tc>
          <w:tcPr>
            <w:tcW w:w="749" w:type="dxa"/>
            <w:tcBorders>
              <w:top w:val="nil"/>
              <w:left w:val="nil"/>
              <w:bottom w:val="nil"/>
            </w:tcBorders>
          </w:tcPr>
          <w:p w14:paraId="3410A8BD" w14:textId="77777777" w:rsidR="000F465D" w:rsidRPr="008A6432" w:rsidRDefault="00635ECC" w:rsidP="00330F65">
            <w:pPr>
              <w:rPr>
                <w:rFonts w:ascii="MS Gothic" w:eastAsia="MS Gothic" w:hAnsi="MS Gothic" w:cs="Arial Unicode MS"/>
              </w:rPr>
            </w:pPr>
            <w:sdt>
              <w:sdtPr>
                <w:rPr>
                  <w:rFonts w:ascii="MS Gothic" w:eastAsia="MS Gothic" w:hAnsi="MS Gothic" w:cs="Arial Unicode MS" w:hint="eastAsia"/>
                </w:rPr>
                <w:id w:val="1910969540"/>
                <w14:checkbox>
                  <w14:checked w14:val="0"/>
                  <w14:checkedState w14:val="2612" w14:font="MS Gothic"/>
                  <w14:uncheckedState w14:val="2610" w14:font="MS Gothic"/>
                </w14:checkbox>
              </w:sdtPr>
              <w:sdtEndPr/>
              <w:sdtContent>
                <w:r w:rsidR="000F465D" w:rsidRPr="00A813F5">
                  <w:rPr>
                    <w:rFonts w:ascii="MS Gothic" w:eastAsia="MS Gothic" w:hAnsi="MS Gothic" w:cs="Arial Unicode MS" w:hint="eastAsia"/>
                  </w:rPr>
                  <w:t>☐</w:t>
                </w:r>
              </w:sdtContent>
            </w:sdt>
          </w:p>
        </w:tc>
      </w:tr>
      <w:tr w:rsidR="000F465D" w:rsidRPr="005F23CC" w14:paraId="4BA01604" w14:textId="77777777" w:rsidTr="002B5ABF">
        <w:tc>
          <w:tcPr>
            <w:tcW w:w="1413" w:type="dxa"/>
            <w:tcBorders>
              <w:top w:val="nil"/>
              <w:bottom w:val="nil"/>
              <w:right w:val="nil"/>
            </w:tcBorders>
          </w:tcPr>
          <w:p w14:paraId="17C7C60F" w14:textId="5369BD31" w:rsidR="000F465D" w:rsidRPr="005F23CC" w:rsidRDefault="000F465D" w:rsidP="000F465D">
            <w:pPr>
              <w:rPr>
                <w:rFonts w:cs="Arial Unicode MS"/>
              </w:rPr>
            </w:pPr>
            <w:r>
              <w:rPr>
                <w:rFonts w:cs="Arial Unicode MS"/>
              </w:rPr>
              <w:t>A</w:t>
            </w:r>
            <w:r w:rsidR="00C25440">
              <w:rPr>
                <w:rFonts w:cs="Arial Unicode MS"/>
              </w:rPr>
              <w:t>.</w:t>
            </w:r>
            <w:r>
              <w:rPr>
                <w:rFonts w:cs="Arial Unicode MS"/>
              </w:rPr>
              <w:t>7</w:t>
            </w:r>
            <w:r w:rsidR="00C25440">
              <w:rPr>
                <w:rFonts w:cs="Arial Unicode MS"/>
              </w:rPr>
              <w:t>.</w:t>
            </w:r>
            <w:r>
              <w:rPr>
                <w:rFonts w:cs="Arial Unicode MS"/>
              </w:rPr>
              <w:t>, A</w:t>
            </w:r>
            <w:r w:rsidR="00C25440">
              <w:rPr>
                <w:rFonts w:cs="Arial Unicode MS"/>
              </w:rPr>
              <w:t>.</w:t>
            </w:r>
            <w:r>
              <w:rPr>
                <w:rFonts w:cs="Arial Unicode MS"/>
              </w:rPr>
              <w:t>9</w:t>
            </w:r>
            <w:r w:rsidR="00C25440">
              <w:rPr>
                <w:rFonts w:cs="Arial Unicode MS"/>
              </w:rPr>
              <w:t>.</w:t>
            </w:r>
          </w:p>
        </w:tc>
        <w:tc>
          <w:tcPr>
            <w:tcW w:w="709" w:type="dxa"/>
            <w:tcBorders>
              <w:top w:val="nil"/>
              <w:left w:val="nil"/>
              <w:bottom w:val="nil"/>
              <w:right w:val="nil"/>
            </w:tcBorders>
          </w:tcPr>
          <w:p w14:paraId="6605E605" w14:textId="74DD3768" w:rsidR="000F465D" w:rsidRPr="005F23CC" w:rsidRDefault="000F465D" w:rsidP="000F465D">
            <w:pPr>
              <w:rPr>
                <w:rFonts w:cs="Arial Unicode MS"/>
              </w:rPr>
            </w:pPr>
            <w:r>
              <w:rPr>
                <w:rFonts w:cs="Arial Unicode MS"/>
              </w:rPr>
              <w:t>4.1.3</w:t>
            </w:r>
          </w:p>
        </w:tc>
        <w:tc>
          <w:tcPr>
            <w:tcW w:w="6622" w:type="dxa"/>
            <w:tcBorders>
              <w:top w:val="nil"/>
              <w:left w:val="nil"/>
              <w:bottom w:val="nil"/>
              <w:right w:val="nil"/>
            </w:tcBorders>
          </w:tcPr>
          <w:p w14:paraId="0B562CFB" w14:textId="5A1C7BC6" w:rsidR="000F465D" w:rsidRPr="005F23CC" w:rsidRDefault="000F465D" w:rsidP="000F465D">
            <w:pPr>
              <w:rPr>
                <w:rFonts w:cs="Arial Unicode MS"/>
              </w:rPr>
            </w:pPr>
            <w:r>
              <w:t xml:space="preserve">identify resources, environment, </w:t>
            </w:r>
            <w:r w:rsidRPr="0034574C">
              <w:t>management practices and technologies</w:t>
            </w:r>
            <w:r>
              <w:t xml:space="preserve"> that support the new or changed product or service.</w:t>
            </w:r>
          </w:p>
        </w:tc>
        <w:tc>
          <w:tcPr>
            <w:tcW w:w="749" w:type="dxa"/>
            <w:tcBorders>
              <w:top w:val="nil"/>
              <w:left w:val="nil"/>
              <w:bottom w:val="nil"/>
            </w:tcBorders>
          </w:tcPr>
          <w:p w14:paraId="04084086" w14:textId="77777777" w:rsidR="000F465D" w:rsidRPr="005F23CC" w:rsidRDefault="00635ECC" w:rsidP="00330F65">
            <w:pPr>
              <w:rPr>
                <w:rFonts w:ascii="MS Gothic" w:eastAsia="MS Gothic" w:hAnsi="MS Gothic" w:cs="Arial Unicode MS"/>
              </w:rPr>
            </w:pPr>
            <w:sdt>
              <w:sdtPr>
                <w:rPr>
                  <w:rFonts w:ascii="MS Gothic" w:eastAsia="MS Gothic" w:hAnsi="MS Gothic" w:cs="Arial Unicode MS" w:hint="eastAsia"/>
                </w:rPr>
                <w:id w:val="841282261"/>
                <w14:checkbox>
                  <w14:checked w14:val="0"/>
                  <w14:checkedState w14:val="2612" w14:font="MS Gothic"/>
                  <w14:uncheckedState w14:val="2610" w14:font="MS Gothic"/>
                </w14:checkbox>
              </w:sdtPr>
              <w:sdtEndPr/>
              <w:sdtContent>
                <w:r w:rsidR="000F465D" w:rsidRPr="00A813F5">
                  <w:rPr>
                    <w:rFonts w:ascii="MS Gothic" w:eastAsia="MS Gothic" w:hAnsi="MS Gothic" w:cs="Arial Unicode MS" w:hint="eastAsia"/>
                  </w:rPr>
                  <w:t>☐</w:t>
                </w:r>
              </w:sdtContent>
            </w:sdt>
          </w:p>
        </w:tc>
      </w:tr>
      <w:tr w:rsidR="000F465D" w:rsidRPr="005F23CC" w14:paraId="4AD1F0CF" w14:textId="77777777" w:rsidTr="002B5ABF">
        <w:tc>
          <w:tcPr>
            <w:tcW w:w="1413" w:type="dxa"/>
            <w:tcBorders>
              <w:top w:val="nil"/>
              <w:bottom w:val="nil"/>
              <w:right w:val="nil"/>
            </w:tcBorders>
          </w:tcPr>
          <w:p w14:paraId="1B868F90" w14:textId="6BCD09B8" w:rsidR="000F465D" w:rsidRDefault="000F465D" w:rsidP="000F465D">
            <w:pPr>
              <w:rPr>
                <w:rFonts w:cs="Arial Unicode MS"/>
              </w:rPr>
            </w:pPr>
            <w:r>
              <w:rPr>
                <w:rFonts w:cs="Arial Unicode MS"/>
              </w:rPr>
              <w:t>D</w:t>
            </w:r>
            <w:r w:rsidR="00C25440">
              <w:rPr>
                <w:rFonts w:cs="Arial Unicode MS"/>
              </w:rPr>
              <w:t>.</w:t>
            </w:r>
            <w:r>
              <w:rPr>
                <w:rFonts w:cs="Arial Unicode MS"/>
              </w:rPr>
              <w:t>11</w:t>
            </w:r>
            <w:r w:rsidR="00C25440">
              <w:rPr>
                <w:rFonts w:cs="Arial Unicode MS"/>
              </w:rPr>
              <w:t>.</w:t>
            </w:r>
            <w:r>
              <w:rPr>
                <w:rFonts w:cs="Arial Unicode MS"/>
              </w:rPr>
              <w:t>, E</w:t>
            </w:r>
            <w:r w:rsidR="00C25440">
              <w:rPr>
                <w:rFonts w:cs="Arial Unicode MS"/>
              </w:rPr>
              <w:t>.</w:t>
            </w:r>
            <w:r>
              <w:rPr>
                <w:rFonts w:cs="Arial Unicode MS"/>
              </w:rPr>
              <w:t>4</w:t>
            </w:r>
            <w:r w:rsidR="00C25440">
              <w:rPr>
                <w:rFonts w:cs="Arial Unicode MS"/>
              </w:rPr>
              <w:t>.</w:t>
            </w:r>
          </w:p>
        </w:tc>
        <w:tc>
          <w:tcPr>
            <w:tcW w:w="709" w:type="dxa"/>
            <w:tcBorders>
              <w:top w:val="nil"/>
              <w:left w:val="nil"/>
              <w:bottom w:val="nil"/>
              <w:right w:val="nil"/>
            </w:tcBorders>
          </w:tcPr>
          <w:p w14:paraId="143E522B" w14:textId="4F42F6D8" w:rsidR="000F465D" w:rsidRDefault="000F465D" w:rsidP="000F465D">
            <w:pPr>
              <w:rPr>
                <w:rFonts w:cs="Arial Unicode MS"/>
              </w:rPr>
            </w:pPr>
            <w:r>
              <w:rPr>
                <w:rFonts w:cs="Arial Unicode MS"/>
              </w:rPr>
              <w:t>4.2.1</w:t>
            </w:r>
          </w:p>
        </w:tc>
        <w:tc>
          <w:tcPr>
            <w:tcW w:w="6622" w:type="dxa"/>
            <w:tcBorders>
              <w:top w:val="nil"/>
              <w:left w:val="nil"/>
              <w:bottom w:val="nil"/>
              <w:right w:val="nil"/>
            </w:tcBorders>
          </w:tcPr>
          <w:p w14:paraId="35E300B5" w14:textId="04AC5FDF" w:rsidR="000F465D" w:rsidRDefault="000F465D" w:rsidP="000F465D">
            <w:r>
              <w:rPr>
                <w:rFonts w:cs="Arial Unicode MS"/>
              </w:rPr>
              <w:t>differentiate between traditional and iterative requirement gathering techniques</w:t>
            </w:r>
            <w:r w:rsidR="00414C5A">
              <w:rPr>
                <w:rFonts w:cs="Arial Unicode MS"/>
              </w:rPr>
              <w:t xml:space="preserve"> </w:t>
            </w:r>
            <w:r>
              <w:t>(</w:t>
            </w:r>
            <w:r w:rsidR="00414C5A">
              <w:t xml:space="preserve">user </w:t>
            </w:r>
            <w:r>
              <w:t>stories; card, conversation, confirmation)</w:t>
            </w:r>
            <w:r>
              <w:rPr>
                <w:rFonts w:cs="Arial Unicode MS"/>
              </w:rPr>
              <w:t xml:space="preserve">. </w:t>
            </w:r>
          </w:p>
        </w:tc>
        <w:tc>
          <w:tcPr>
            <w:tcW w:w="749" w:type="dxa"/>
            <w:tcBorders>
              <w:top w:val="nil"/>
              <w:left w:val="nil"/>
              <w:bottom w:val="nil"/>
            </w:tcBorders>
          </w:tcPr>
          <w:p w14:paraId="609EE55C" w14:textId="15F08854" w:rsidR="000F465D" w:rsidRDefault="00635ECC" w:rsidP="00330F65">
            <w:pPr>
              <w:rPr>
                <w:rFonts w:ascii="MS Gothic" w:eastAsia="MS Gothic" w:hAnsi="MS Gothic" w:cs="Arial Unicode MS"/>
              </w:rPr>
            </w:pPr>
            <w:sdt>
              <w:sdtPr>
                <w:rPr>
                  <w:rFonts w:ascii="MS Gothic" w:eastAsia="MS Gothic" w:hAnsi="MS Gothic" w:cs="Arial Unicode MS" w:hint="eastAsia"/>
                </w:rPr>
                <w:id w:val="-492559822"/>
                <w14:checkbox>
                  <w14:checked w14:val="0"/>
                  <w14:checkedState w14:val="2612" w14:font="MS Gothic"/>
                  <w14:uncheckedState w14:val="2610" w14:font="MS Gothic"/>
                </w14:checkbox>
              </w:sdtPr>
              <w:sdtEndPr/>
              <w:sdtContent>
                <w:r w:rsidR="000F465D" w:rsidRPr="00A813F5">
                  <w:rPr>
                    <w:rFonts w:ascii="MS Gothic" w:eastAsia="MS Gothic" w:hAnsi="MS Gothic" w:cs="Arial Unicode MS" w:hint="eastAsia"/>
                  </w:rPr>
                  <w:t>☐</w:t>
                </w:r>
              </w:sdtContent>
            </w:sdt>
          </w:p>
        </w:tc>
      </w:tr>
      <w:tr w:rsidR="000F465D" w:rsidRPr="005F23CC" w14:paraId="6B9A1B99" w14:textId="77777777" w:rsidTr="002B5ABF">
        <w:tc>
          <w:tcPr>
            <w:tcW w:w="1413" w:type="dxa"/>
            <w:tcBorders>
              <w:top w:val="nil"/>
              <w:bottom w:val="nil"/>
              <w:right w:val="nil"/>
            </w:tcBorders>
          </w:tcPr>
          <w:p w14:paraId="57798047" w14:textId="2AE14FCC" w:rsidR="000F465D" w:rsidRPr="005F23CC" w:rsidRDefault="000F465D" w:rsidP="000F465D">
            <w:pPr>
              <w:rPr>
                <w:rFonts w:cs="Arial Unicode MS"/>
              </w:rPr>
            </w:pPr>
            <w:r>
              <w:rPr>
                <w:rFonts w:cs="Arial Unicode MS"/>
              </w:rPr>
              <w:t>D</w:t>
            </w:r>
            <w:r w:rsidR="00C25440">
              <w:rPr>
                <w:rFonts w:cs="Arial Unicode MS"/>
              </w:rPr>
              <w:t>.</w:t>
            </w:r>
            <w:r>
              <w:rPr>
                <w:rFonts w:cs="Arial Unicode MS"/>
              </w:rPr>
              <w:t>11</w:t>
            </w:r>
            <w:r w:rsidR="00C25440">
              <w:rPr>
                <w:rFonts w:cs="Arial Unicode MS"/>
              </w:rPr>
              <w:t>.</w:t>
            </w:r>
          </w:p>
        </w:tc>
        <w:tc>
          <w:tcPr>
            <w:tcW w:w="709" w:type="dxa"/>
            <w:tcBorders>
              <w:top w:val="nil"/>
              <w:left w:val="nil"/>
              <w:bottom w:val="nil"/>
              <w:right w:val="nil"/>
            </w:tcBorders>
          </w:tcPr>
          <w:p w14:paraId="6B3B020D" w14:textId="375AC2FB" w:rsidR="000F465D" w:rsidRPr="005F23CC" w:rsidRDefault="000F465D" w:rsidP="000F465D">
            <w:pPr>
              <w:rPr>
                <w:rFonts w:cs="Arial Unicode MS"/>
              </w:rPr>
            </w:pPr>
            <w:r>
              <w:rPr>
                <w:rFonts w:cs="Arial Unicode MS"/>
              </w:rPr>
              <w:t>4.2.2</w:t>
            </w:r>
          </w:p>
        </w:tc>
        <w:tc>
          <w:tcPr>
            <w:tcW w:w="6622" w:type="dxa"/>
            <w:tcBorders>
              <w:top w:val="nil"/>
              <w:left w:val="nil"/>
              <w:bottom w:val="nil"/>
              <w:right w:val="nil"/>
            </w:tcBorders>
          </w:tcPr>
          <w:p w14:paraId="51CA99E4" w14:textId="697D2321" w:rsidR="000F465D" w:rsidRPr="005F23CC" w:rsidRDefault="000F465D" w:rsidP="000F465D">
            <w:pPr>
              <w:rPr>
                <w:rFonts w:cs="Arial Unicode MS"/>
              </w:rPr>
            </w:pPr>
            <w:r>
              <w:t xml:space="preserve">analyze the gap between </w:t>
            </w:r>
            <w:r w:rsidRPr="00863E49">
              <w:t>th</w:t>
            </w:r>
            <w:r>
              <w:t>e current state and a desired state.</w:t>
            </w:r>
          </w:p>
        </w:tc>
        <w:tc>
          <w:tcPr>
            <w:tcW w:w="749" w:type="dxa"/>
            <w:tcBorders>
              <w:top w:val="nil"/>
              <w:left w:val="nil"/>
              <w:bottom w:val="nil"/>
            </w:tcBorders>
          </w:tcPr>
          <w:p w14:paraId="647EB2B1" w14:textId="77777777" w:rsidR="000F465D" w:rsidRPr="005F23CC" w:rsidRDefault="00635ECC" w:rsidP="00330F65">
            <w:pPr>
              <w:rPr>
                <w:rFonts w:ascii="MS Gothic" w:eastAsia="MS Gothic" w:hAnsi="MS Gothic" w:cs="Arial Unicode MS"/>
              </w:rPr>
            </w:pPr>
            <w:sdt>
              <w:sdtPr>
                <w:rPr>
                  <w:rFonts w:ascii="MS Gothic" w:eastAsia="MS Gothic" w:hAnsi="MS Gothic" w:cs="Arial Unicode MS" w:hint="eastAsia"/>
                </w:rPr>
                <w:id w:val="-2128996475"/>
                <w14:checkbox>
                  <w14:checked w14:val="0"/>
                  <w14:checkedState w14:val="2612" w14:font="MS Gothic"/>
                  <w14:uncheckedState w14:val="2610" w14:font="MS Gothic"/>
                </w14:checkbox>
              </w:sdtPr>
              <w:sdtEndPr/>
              <w:sdtContent>
                <w:r w:rsidR="000F465D" w:rsidRPr="00A813F5">
                  <w:rPr>
                    <w:rFonts w:ascii="MS Gothic" w:eastAsia="MS Gothic" w:hAnsi="MS Gothic" w:cs="Arial Unicode MS" w:hint="eastAsia"/>
                  </w:rPr>
                  <w:t>☐</w:t>
                </w:r>
              </w:sdtContent>
            </w:sdt>
          </w:p>
        </w:tc>
      </w:tr>
      <w:tr w:rsidR="000F465D" w:rsidRPr="006C3884" w14:paraId="5110421F" w14:textId="77777777" w:rsidTr="002B5ABF">
        <w:tc>
          <w:tcPr>
            <w:tcW w:w="1413" w:type="dxa"/>
            <w:tcBorders>
              <w:top w:val="nil"/>
              <w:bottom w:val="single" w:sz="4" w:space="0" w:color="auto"/>
              <w:right w:val="nil"/>
            </w:tcBorders>
          </w:tcPr>
          <w:p w14:paraId="3CFF2CAA" w14:textId="714792A1" w:rsidR="000F465D" w:rsidRPr="005F23CC" w:rsidRDefault="000F465D" w:rsidP="000F465D">
            <w:pPr>
              <w:rPr>
                <w:rFonts w:cs="Arial Unicode MS"/>
              </w:rPr>
            </w:pPr>
            <w:r>
              <w:rPr>
                <w:rFonts w:cs="Arial Unicode MS"/>
              </w:rPr>
              <w:t>A</w:t>
            </w:r>
            <w:r w:rsidR="00C25440">
              <w:rPr>
                <w:rFonts w:cs="Arial Unicode MS"/>
              </w:rPr>
              <w:t>.</w:t>
            </w:r>
            <w:r>
              <w:rPr>
                <w:rFonts w:cs="Arial Unicode MS"/>
              </w:rPr>
              <w:t>4</w:t>
            </w:r>
            <w:r w:rsidR="00C25440">
              <w:rPr>
                <w:rFonts w:cs="Arial Unicode MS"/>
              </w:rPr>
              <w:t>.</w:t>
            </w:r>
          </w:p>
        </w:tc>
        <w:tc>
          <w:tcPr>
            <w:tcW w:w="709" w:type="dxa"/>
            <w:tcBorders>
              <w:top w:val="nil"/>
              <w:left w:val="nil"/>
              <w:bottom w:val="single" w:sz="4" w:space="0" w:color="auto"/>
              <w:right w:val="nil"/>
            </w:tcBorders>
          </w:tcPr>
          <w:p w14:paraId="24613825" w14:textId="216F8B4C" w:rsidR="000F465D" w:rsidRPr="005F23CC" w:rsidRDefault="000F465D" w:rsidP="000F465D">
            <w:pPr>
              <w:rPr>
                <w:rFonts w:cs="Arial Unicode MS"/>
              </w:rPr>
            </w:pPr>
            <w:r>
              <w:rPr>
                <w:rFonts w:cs="Arial Unicode MS"/>
              </w:rPr>
              <w:t>4.3.1</w:t>
            </w:r>
          </w:p>
        </w:tc>
        <w:tc>
          <w:tcPr>
            <w:tcW w:w="6622" w:type="dxa"/>
            <w:tcBorders>
              <w:top w:val="nil"/>
              <w:left w:val="nil"/>
              <w:bottom w:val="single" w:sz="4" w:space="0" w:color="auto"/>
              <w:right w:val="nil"/>
            </w:tcBorders>
          </w:tcPr>
          <w:p w14:paraId="40B3BABC" w14:textId="0C255552" w:rsidR="000F465D" w:rsidRPr="005F23CC" w:rsidRDefault="000F465D" w:rsidP="000F465D">
            <w:pPr>
              <w:rPr>
                <w:rFonts w:cs="Arial Unicode MS"/>
              </w:rPr>
            </w:pPr>
            <w:r w:rsidRPr="00AA59FE">
              <w:rPr>
                <w:rFonts w:cs="Arial Unicode MS"/>
              </w:rPr>
              <w:t>analyze the Produce, Provide and Respond activities for conformance to organizational strategy and consumer need.</w:t>
            </w:r>
          </w:p>
        </w:tc>
        <w:tc>
          <w:tcPr>
            <w:tcW w:w="749" w:type="dxa"/>
            <w:tcBorders>
              <w:top w:val="nil"/>
              <w:left w:val="nil"/>
              <w:bottom w:val="single" w:sz="4" w:space="0" w:color="auto"/>
            </w:tcBorders>
          </w:tcPr>
          <w:p w14:paraId="4A0F893A" w14:textId="541E8DB3" w:rsidR="000F465D" w:rsidRPr="00A813F5" w:rsidRDefault="00635ECC" w:rsidP="00330F65">
            <w:pPr>
              <w:rPr>
                <w:rFonts w:ascii="MS Gothic" w:eastAsia="MS Gothic" w:hAnsi="MS Gothic" w:cs="Arial Unicode MS"/>
              </w:rPr>
            </w:pPr>
            <w:sdt>
              <w:sdtPr>
                <w:rPr>
                  <w:rFonts w:ascii="MS Gothic" w:eastAsia="MS Gothic" w:hAnsi="MS Gothic" w:cs="Arial Unicode MS" w:hint="eastAsia"/>
                </w:rPr>
                <w:id w:val="1614780460"/>
                <w14:checkbox>
                  <w14:checked w14:val="0"/>
                  <w14:checkedState w14:val="2612" w14:font="MS Gothic"/>
                  <w14:uncheckedState w14:val="2610" w14:font="MS Gothic"/>
                </w14:checkbox>
              </w:sdtPr>
              <w:sdtEndPr/>
              <w:sdtContent>
                <w:r w:rsidR="000F465D" w:rsidRPr="00A813F5">
                  <w:rPr>
                    <w:rFonts w:ascii="MS Gothic" w:eastAsia="MS Gothic" w:hAnsi="MS Gothic" w:cs="Arial Unicode MS" w:hint="eastAsia"/>
                  </w:rPr>
                  <w:t>☐</w:t>
                </w:r>
              </w:sdtContent>
            </w:sdt>
          </w:p>
        </w:tc>
      </w:tr>
    </w:tbl>
    <w:p w14:paraId="77C5871C" w14:textId="77777777" w:rsidR="00977012" w:rsidRDefault="00977012" w:rsidP="00977012">
      <w:pPr>
        <w:spacing w:line="240" w:lineRule="auto"/>
      </w:pPr>
    </w:p>
    <w:p w14:paraId="523CF567" w14:textId="77777777" w:rsidR="00BB0836" w:rsidRDefault="00BB0836" w:rsidP="00977012">
      <w:pPr>
        <w:spacing w:line="240" w:lineRule="auto"/>
      </w:pPr>
    </w:p>
    <w:tbl>
      <w:tblPr>
        <w:tblStyle w:val="TableGrid"/>
        <w:tblW w:w="9498" w:type="dxa"/>
        <w:tblInd w:w="-5" w:type="dxa"/>
        <w:tblLook w:val="04A0" w:firstRow="1" w:lastRow="0" w:firstColumn="1" w:lastColumn="0" w:noHBand="0" w:noVBand="1"/>
      </w:tblPr>
      <w:tblGrid>
        <w:gridCol w:w="4532"/>
        <w:gridCol w:w="4966"/>
      </w:tblGrid>
      <w:tr w:rsidR="00BB0836" w:rsidRPr="00484555" w14:paraId="623A0DB6" w14:textId="77777777" w:rsidTr="007C3408">
        <w:tc>
          <w:tcPr>
            <w:tcW w:w="4532" w:type="dxa"/>
          </w:tcPr>
          <w:p w14:paraId="1DDDD1F1" w14:textId="77777777" w:rsidR="00BB0836" w:rsidRPr="00CF6F7B" w:rsidRDefault="00BB0836" w:rsidP="007C3408">
            <w:r w:rsidRPr="00CF6F7B">
              <w:t>Total number of specifications observed:</w:t>
            </w:r>
          </w:p>
        </w:tc>
        <w:tc>
          <w:tcPr>
            <w:tcW w:w="4966" w:type="dxa"/>
          </w:tcPr>
          <w:p w14:paraId="61CBCB10" w14:textId="77777777" w:rsidR="00BB0836" w:rsidRPr="00CF6F7B" w:rsidRDefault="00BB0836" w:rsidP="007C3408"/>
        </w:tc>
      </w:tr>
      <w:tr w:rsidR="00BB0836" w14:paraId="5ED1A59E" w14:textId="77777777" w:rsidTr="007C3408">
        <w:tc>
          <w:tcPr>
            <w:tcW w:w="4532" w:type="dxa"/>
          </w:tcPr>
          <w:p w14:paraId="682CE458" w14:textId="4010C03B" w:rsidR="00BB0836" w:rsidRPr="00CF6F7B" w:rsidRDefault="00BB0836" w:rsidP="007C3408">
            <w:r w:rsidRPr="00CF6F7B">
              <w:t xml:space="preserve">Candidate passed/failed: </w:t>
            </w:r>
          </w:p>
        </w:tc>
        <w:tc>
          <w:tcPr>
            <w:tcW w:w="4966" w:type="dxa"/>
          </w:tcPr>
          <w:p w14:paraId="1D40ED05" w14:textId="77777777" w:rsidR="00BB0836" w:rsidRPr="00CF6F7B" w:rsidRDefault="00BB0836" w:rsidP="007C3408"/>
        </w:tc>
      </w:tr>
    </w:tbl>
    <w:p w14:paraId="020DC3AD" w14:textId="77777777" w:rsidR="00977012" w:rsidRDefault="00977012" w:rsidP="00977012">
      <w:pPr>
        <w:spacing w:line="240" w:lineRule="auto"/>
      </w:pPr>
    </w:p>
    <w:p w14:paraId="6518803D" w14:textId="77777777" w:rsidR="00977012" w:rsidRDefault="00977012" w:rsidP="00977012">
      <w:pPr>
        <w:spacing w:line="240" w:lineRule="auto"/>
      </w:pPr>
      <w:r>
        <w:br w:type="page"/>
      </w:r>
    </w:p>
    <w:p w14:paraId="2ECAD409" w14:textId="77777777" w:rsidR="00977012" w:rsidRPr="000328E3" w:rsidRDefault="00977012" w:rsidP="0030694D">
      <w:pPr>
        <w:pStyle w:val="Heading1"/>
        <w:rPr>
          <w:lang w:val="pt-BR"/>
        </w:rPr>
      </w:pPr>
      <w:bookmarkStart w:id="8" w:name="_Toc485629143"/>
      <w:bookmarkStart w:id="9" w:name="_Toc4071315"/>
      <w:r w:rsidRPr="000328E3">
        <w:rPr>
          <w:lang w:val="pt-BR"/>
        </w:rPr>
        <w:lastRenderedPageBreak/>
        <w:t xml:space="preserve">e-CF competences for </w:t>
      </w:r>
      <w:bookmarkEnd w:id="8"/>
      <w:r w:rsidR="000328E3" w:rsidRPr="000328E3">
        <w:rPr>
          <w:lang w:val="pt-BR"/>
        </w:rPr>
        <w:t>VeriSM™ Professional</w:t>
      </w:r>
      <w:bookmarkEnd w:id="9"/>
    </w:p>
    <w:p w14:paraId="363528B9" w14:textId="2AAB4B0E" w:rsidR="00977012" w:rsidRDefault="00FB6920" w:rsidP="00977012">
      <w:pPr>
        <w:spacing w:line="240" w:lineRule="auto"/>
        <w:rPr>
          <w:lang w:eastAsia="en-US"/>
        </w:rPr>
      </w:pPr>
      <w:r w:rsidRPr="0030694D">
        <w:t xml:space="preserve">You can find the e-Competence Framework competences </w:t>
      </w:r>
      <w:r>
        <w:t>tested in</w:t>
      </w:r>
      <w:r w:rsidRPr="0030694D">
        <w:t xml:space="preserve"> the </w:t>
      </w:r>
      <w:r w:rsidR="000E2353" w:rsidRPr="000E2353">
        <w:t>VeriSM™ Professional</w:t>
      </w:r>
      <w:r w:rsidRPr="0030694D">
        <w:t xml:space="preserve"> certification below. Also indicated is the level of the competence and whether the competence is covered entirely, partially or superficially. For more information about the e-CF, please visit</w:t>
      </w:r>
      <w:r>
        <w:t xml:space="preserve"> </w:t>
      </w:r>
      <w:hyperlink r:id="rId19" w:history="1">
        <w:r w:rsidRPr="00202C15">
          <w:rPr>
            <w:rStyle w:val="Hyperlink"/>
            <w:color w:val="009DE0" w:themeColor="accent1"/>
          </w:rPr>
          <w:t>https://itprofessionalism.org/</w:t>
        </w:r>
      </w:hyperlink>
      <w:r>
        <w:t xml:space="preserve"> </w:t>
      </w:r>
      <w:r w:rsidRPr="0030694D">
        <w:t>or contact EXIN.</w:t>
      </w:r>
    </w:p>
    <w:p w14:paraId="30CD7A53" w14:textId="77777777" w:rsidR="00BA3D6B" w:rsidRDefault="00BA3D6B">
      <w:pPr>
        <w:tabs>
          <w:tab w:val="clear" w:pos="0"/>
          <w:tab w:val="clear" w:pos="2835"/>
        </w:tabs>
        <w:spacing w:line="240" w:lineRule="auto"/>
        <w:contextualSpacing w:val="0"/>
        <w:rPr>
          <w:lang w:eastAsia="en-US"/>
        </w:rPr>
      </w:pPr>
      <w:r>
        <w:drawing>
          <wp:inline distT="0" distB="0" distL="0" distR="0" wp14:anchorId="18B9439E" wp14:editId="77D9ADC6">
            <wp:extent cx="5589270" cy="61829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89270" cy="6182995"/>
                    </a:xfrm>
                    <a:prstGeom prst="rect">
                      <a:avLst/>
                    </a:prstGeom>
                  </pic:spPr>
                </pic:pic>
              </a:graphicData>
            </a:graphic>
          </wp:inline>
        </w:drawing>
      </w:r>
    </w:p>
    <w:p w14:paraId="306817AD" w14:textId="74EC8594" w:rsidR="000328E3" w:rsidRDefault="000328E3">
      <w:pPr>
        <w:tabs>
          <w:tab w:val="clear" w:pos="0"/>
          <w:tab w:val="clear" w:pos="2835"/>
        </w:tabs>
        <w:spacing w:line="240" w:lineRule="auto"/>
        <w:contextualSpacing w:val="0"/>
        <w:rPr>
          <w:lang w:eastAsia="en-US"/>
        </w:rPr>
      </w:pPr>
      <w:r>
        <w:rPr>
          <w:lang w:eastAsia="en-US"/>
        </w:rPr>
        <w:br w:type="page"/>
      </w:r>
    </w:p>
    <w:p w14:paraId="246112DA" w14:textId="77777777" w:rsidR="000328E3" w:rsidRDefault="000328E3" w:rsidP="00977012">
      <w:pPr>
        <w:spacing w:line="240" w:lineRule="auto"/>
        <w:rPr>
          <w:lang w:eastAsia="en-US"/>
        </w:rPr>
      </w:pPr>
    </w:p>
    <w:p w14:paraId="3B1D0837" w14:textId="77777777" w:rsidR="000328E3" w:rsidRDefault="000328E3" w:rsidP="00977012">
      <w:pPr>
        <w:spacing w:line="240" w:lineRule="auto"/>
        <w:rPr>
          <w:rFonts w:cs="Arial Unicode MS"/>
        </w:rPr>
      </w:pPr>
    </w:p>
    <w:p w14:paraId="63D109B5" w14:textId="77777777" w:rsidR="008C4BBD" w:rsidRDefault="008C4BBD" w:rsidP="00977012">
      <w:pPr>
        <w:pStyle w:val="Heading1"/>
      </w:pPr>
    </w:p>
    <w:p w14:paraId="656E5BE3" w14:textId="77777777" w:rsidR="00BF6C4B" w:rsidRPr="00815917" w:rsidRDefault="00BF6C4B" w:rsidP="00A834A2">
      <w:pPr>
        <w:sectPr w:rsidR="00BF6C4B" w:rsidRPr="00815917" w:rsidSect="00603FB7">
          <w:headerReference w:type="default" r:id="rId21"/>
          <w:footerReference w:type="default" r:id="rId22"/>
          <w:type w:val="continuous"/>
          <w:pgSz w:w="11909" w:h="16834" w:code="9"/>
          <w:pgMar w:top="1559" w:right="1582" w:bottom="1701" w:left="1525" w:header="709" w:footer="709" w:gutter="0"/>
          <w:cols w:space="708"/>
          <w:titlePg/>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84"/>
        <w:gridCol w:w="8"/>
      </w:tblGrid>
      <w:tr w:rsidR="002E0B0F" w:rsidRPr="002D67E5" w14:paraId="769FC371" w14:textId="77777777" w:rsidTr="00C5710D">
        <w:trPr>
          <w:trHeight w:val="3397"/>
        </w:trPr>
        <w:tc>
          <w:tcPr>
            <w:tcW w:w="8792" w:type="dxa"/>
            <w:gridSpan w:val="2"/>
          </w:tcPr>
          <w:p w14:paraId="22CEE7CF" w14:textId="77777777" w:rsidR="002E0B0F" w:rsidRPr="002D67E5" w:rsidRDefault="002E0B0F" w:rsidP="00C5710D">
            <w:pPr>
              <w:rPr>
                <w:noProof w:val="0"/>
                <w:lang w:val="nl-NL"/>
              </w:rPr>
            </w:pPr>
          </w:p>
        </w:tc>
      </w:tr>
      <w:tr w:rsidR="002E0B0F" w:rsidRPr="002D67E5" w14:paraId="78B52A7E" w14:textId="77777777" w:rsidTr="00C5710D">
        <w:tc>
          <w:tcPr>
            <w:tcW w:w="8792" w:type="dxa"/>
            <w:gridSpan w:val="2"/>
          </w:tcPr>
          <w:p w14:paraId="6A19BEAF" w14:textId="77777777" w:rsidR="002E0B0F" w:rsidRPr="002D67E5" w:rsidRDefault="002E0B0F" w:rsidP="00C5710D">
            <w:pPr>
              <w:rPr>
                <w:noProof w:val="0"/>
                <w:lang w:val="nl-NL"/>
              </w:rPr>
            </w:pPr>
            <w:r w:rsidRPr="002D67E5">
              <w:rPr>
                <w:lang w:val="nl-NL"/>
              </w:rPr>
              <w:drawing>
                <wp:anchor distT="0" distB="0" distL="114300" distR="114300" simplePos="0" relativeHeight="251660294" behindDoc="0" locked="0" layoutInCell="1" allowOverlap="1" wp14:anchorId="7C460108" wp14:editId="24A27F40">
                  <wp:simplePos x="0" y="0"/>
                  <wp:positionH relativeFrom="margin">
                    <wp:posOffset>1289050</wp:posOffset>
                  </wp:positionH>
                  <wp:positionV relativeFrom="page">
                    <wp:posOffset>160020</wp:posOffset>
                  </wp:positionV>
                  <wp:extent cx="3102610" cy="1684655"/>
                  <wp:effectExtent l="0" t="0" r="2540" b="0"/>
                  <wp:wrapTopAndBottom/>
                  <wp:docPr id="19" name="Picture 19"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black and white sign&#10;&#10;Description automatically generated with low confidence"/>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3102610" cy="16846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2E0B0F" w:rsidRPr="002D67E5" w14:paraId="0E951253" w14:textId="77777777" w:rsidTr="00C5710D">
        <w:trPr>
          <w:trHeight w:val="1047"/>
        </w:trPr>
        <w:tc>
          <w:tcPr>
            <w:tcW w:w="8792" w:type="dxa"/>
            <w:gridSpan w:val="2"/>
          </w:tcPr>
          <w:p w14:paraId="592C2BB1" w14:textId="77777777" w:rsidR="002E0B0F" w:rsidRPr="002D67E5" w:rsidRDefault="002E0B0F" w:rsidP="00C5710D">
            <w:pPr>
              <w:rPr>
                <w:noProof w:val="0"/>
                <w:lang w:val="nl-NL"/>
              </w:rPr>
            </w:pPr>
          </w:p>
        </w:tc>
      </w:tr>
      <w:tr w:rsidR="002E0B0F" w:rsidRPr="002D67E5" w14:paraId="1F745827" w14:textId="77777777" w:rsidTr="00C5710D">
        <w:trPr>
          <w:trHeight w:val="1119"/>
        </w:trPr>
        <w:tc>
          <w:tcPr>
            <w:tcW w:w="8792" w:type="dxa"/>
            <w:gridSpan w:val="2"/>
          </w:tcPr>
          <w:p w14:paraId="07ECB8A5" w14:textId="77777777" w:rsidR="002E0B0F" w:rsidRPr="002D67E5" w:rsidRDefault="002E0B0F" w:rsidP="00C5710D">
            <w:pPr>
              <w:pStyle w:val="headingnotintoc"/>
              <w:jc w:val="center"/>
              <w:rPr>
                <w:noProof w:val="0"/>
                <w:lang w:val="nl-NL"/>
              </w:rPr>
            </w:pPr>
            <w:r w:rsidRPr="002D67E5">
              <w:rPr>
                <w:noProof w:val="0"/>
                <w:lang w:val="nl-NL"/>
              </w:rPr>
              <w:t>Contact EXIN</w:t>
            </w:r>
          </w:p>
        </w:tc>
      </w:tr>
      <w:tr w:rsidR="002E0B0F" w:rsidRPr="002D67E5" w14:paraId="71F7758C" w14:textId="77777777" w:rsidTr="00C5710D">
        <w:trPr>
          <w:trHeight w:val="1261"/>
        </w:trPr>
        <w:tc>
          <w:tcPr>
            <w:tcW w:w="8792" w:type="dxa"/>
            <w:gridSpan w:val="2"/>
          </w:tcPr>
          <w:p w14:paraId="4D668B36" w14:textId="77777777" w:rsidR="002E0B0F" w:rsidRPr="002D67E5" w:rsidRDefault="002E0B0F" w:rsidP="00C5710D">
            <w:pPr>
              <w:spacing w:line="240" w:lineRule="auto"/>
              <w:jc w:val="center"/>
              <w:rPr>
                <w:rStyle w:val="IntenseReference"/>
                <w:noProof w:val="0"/>
                <w:lang w:val="nl-NL"/>
              </w:rPr>
            </w:pPr>
            <w:hyperlink r:id="rId24" w:history="1">
              <w:r w:rsidRPr="002D67E5">
                <w:rPr>
                  <w:noProof w:val="0"/>
                  <w:color w:val="009DE0" w:themeColor="accent1"/>
                  <w:sz w:val="40"/>
                  <w:szCs w:val="40"/>
                  <w:u w:val="single"/>
                  <w:lang w:val="nl-NL"/>
                </w:rPr>
                <w:t>www.exin.com</w:t>
              </w:r>
            </w:hyperlink>
          </w:p>
        </w:tc>
      </w:tr>
      <w:tr w:rsidR="002E0B0F" w:rsidRPr="002D67E5" w14:paraId="7A215A73" w14:textId="77777777" w:rsidTr="00C5710D">
        <w:trPr>
          <w:gridAfter w:val="1"/>
          <w:wAfter w:w="8" w:type="dxa"/>
          <w:trHeight w:val="99"/>
        </w:trPr>
        <w:tc>
          <w:tcPr>
            <w:tcW w:w="8784" w:type="dxa"/>
          </w:tcPr>
          <w:p w14:paraId="3D658162" w14:textId="77777777" w:rsidR="002E0B0F" w:rsidRPr="002D67E5" w:rsidRDefault="002E0B0F" w:rsidP="00C5710D">
            <w:pPr>
              <w:jc w:val="center"/>
              <w:rPr>
                <w:noProof w:val="0"/>
                <w:lang w:val="nl-NL"/>
              </w:rPr>
            </w:pPr>
          </w:p>
        </w:tc>
      </w:tr>
      <w:tr w:rsidR="002E0B0F" w:rsidRPr="002D67E5" w14:paraId="19FC3A3E" w14:textId="77777777" w:rsidTr="00C5710D">
        <w:trPr>
          <w:gridAfter w:val="1"/>
          <w:wAfter w:w="8" w:type="dxa"/>
          <w:trHeight w:val="99"/>
        </w:trPr>
        <w:tc>
          <w:tcPr>
            <w:tcW w:w="8784" w:type="dxa"/>
          </w:tcPr>
          <w:p w14:paraId="6C97E36A" w14:textId="77777777" w:rsidR="002E0B0F" w:rsidRPr="002D67E5" w:rsidRDefault="002E0B0F" w:rsidP="00C5710D">
            <w:pPr>
              <w:jc w:val="center"/>
              <w:rPr>
                <w:noProof w:val="0"/>
                <w:lang w:val="nl-NL"/>
              </w:rPr>
            </w:pPr>
          </w:p>
        </w:tc>
      </w:tr>
      <w:tr w:rsidR="002E0B0F" w:rsidRPr="002D67E5" w14:paraId="1C798091" w14:textId="77777777" w:rsidTr="00C5710D">
        <w:trPr>
          <w:gridAfter w:val="1"/>
          <w:wAfter w:w="8" w:type="dxa"/>
          <w:trHeight w:val="99"/>
        </w:trPr>
        <w:tc>
          <w:tcPr>
            <w:tcW w:w="8784" w:type="dxa"/>
          </w:tcPr>
          <w:p w14:paraId="7C53232D" w14:textId="77777777" w:rsidR="002E0B0F" w:rsidRPr="002D67E5" w:rsidRDefault="002E0B0F" w:rsidP="00C5710D">
            <w:pPr>
              <w:jc w:val="center"/>
              <w:rPr>
                <w:noProof w:val="0"/>
                <w:lang w:val="nl-NL"/>
              </w:rPr>
            </w:pPr>
          </w:p>
        </w:tc>
      </w:tr>
    </w:tbl>
    <w:p w14:paraId="768DA577" w14:textId="3CB6E394" w:rsidR="006D5D0C" w:rsidRPr="00EA0684" w:rsidRDefault="006D5D0C" w:rsidP="002E0B0F">
      <w:pPr>
        <w:pStyle w:val="headingnotintoc"/>
        <w:jc w:val="center"/>
        <w:rPr>
          <w:rFonts w:cs="Arial Unicode MS"/>
          <w:color w:val="009DE0"/>
        </w:rPr>
      </w:pPr>
    </w:p>
    <w:sectPr w:rsidR="006D5D0C" w:rsidRPr="00EA0684" w:rsidSect="00C052A6">
      <w:pgSz w:w="11909" w:h="16834" w:code="9"/>
      <w:pgMar w:top="2722" w:right="1582" w:bottom="1701" w:left="1525"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A6073" w14:textId="77777777" w:rsidR="00395AF3" w:rsidRDefault="00395AF3" w:rsidP="00A834A2">
      <w:r>
        <w:separator/>
      </w:r>
    </w:p>
  </w:endnote>
  <w:endnote w:type="continuationSeparator" w:id="0">
    <w:p w14:paraId="78D5F64B" w14:textId="77777777" w:rsidR="00395AF3" w:rsidRDefault="00395AF3" w:rsidP="00A834A2">
      <w:r>
        <w:continuationSeparator/>
      </w:r>
    </w:p>
  </w:endnote>
  <w:endnote w:type="continuationNotice" w:id="1">
    <w:p w14:paraId="6E42A92D" w14:textId="77777777" w:rsidR="00395AF3" w:rsidRDefault="00395AF3" w:rsidP="00A834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FCF95C44-7EBB-5140-954F-7D63445BDF37}"/>
  </w:font>
  <w:font w:name="Times New Roman">
    <w:panose1 w:val="02020603050405020304"/>
    <w:charset w:val="00"/>
    <w:family w:val="roman"/>
    <w:pitch w:val="variable"/>
    <w:sig w:usb0="E0002EFF" w:usb1="C000785B" w:usb2="00000009" w:usb3="00000000" w:csb0="000001FF" w:csb1="00000000"/>
    <w:embedRegular r:id="rId2" w:fontKey="{C2A3F362-DDDF-C142-BC36-E764C102F028}"/>
    <w:embedBold r:id="rId3" w:fontKey="{7170F152-D928-5B4E-8D56-0AF9AB0EDC88}"/>
  </w:font>
  <w:font w:name="Courier New">
    <w:panose1 w:val="02070309020205020404"/>
    <w:charset w:val="00"/>
    <w:family w:val="modern"/>
    <w:pitch w:val="fixed"/>
    <w:sig w:usb0="E0002AFF" w:usb1="C0007843" w:usb2="00000009" w:usb3="00000000" w:csb0="000001FF" w:csb1="00000000"/>
    <w:embedRegular r:id="rId4" w:fontKey="{48D1958E-7CAB-DE43-929A-DEA79257B813}"/>
  </w:font>
  <w:font w:name="Wingdings">
    <w:panose1 w:val="05000000000000000000"/>
    <w:charset w:val="4D"/>
    <w:family w:val="decorative"/>
    <w:pitch w:val="variable"/>
    <w:sig w:usb0="00000003" w:usb1="00000000" w:usb2="00000000" w:usb3="00000000" w:csb0="80000001" w:csb1="00000000"/>
    <w:embedRegular r:id="rId5" w:fontKey="{A50C1265-77C0-CB46-B74D-F4D4116BB609}"/>
  </w:font>
  <w:font w:name="Cambria">
    <w:panose1 w:val="02040503050406030204"/>
    <w:charset w:val="00"/>
    <w:family w:val="roman"/>
    <w:pitch w:val="variable"/>
    <w:sig w:usb0="E00002FF" w:usb1="400004FF" w:usb2="00000000" w:usb3="00000000" w:csb0="0000019F" w:csb1="00000000"/>
    <w:embedRegular r:id="rId6" w:fontKey="{FD8292D1-AD6E-144A-8993-DA6532DA67F3}"/>
  </w:font>
  <w:font w:name="MS Mincho">
    <w:altName w:val="ＭＳ 明朝"/>
    <w:panose1 w:val="02020609040205080304"/>
    <w:charset w:val="80"/>
    <w:family w:val="modern"/>
    <w:pitch w:val="fixed"/>
    <w:sig w:usb0="E00002FF" w:usb1="6AC7FDFB" w:usb2="08000012" w:usb3="00000000" w:csb0="0002009F" w:csb1="00000000"/>
  </w:font>
  <w:font w:name="Roboto">
    <w:altName w:val="Arial"/>
    <w:panose1 w:val="02000000000000000000"/>
    <w:charset w:val="00"/>
    <w:family w:val="auto"/>
    <w:pitch w:val="variable"/>
    <w:sig w:usb0="E0000AFF" w:usb1="5000217F" w:usb2="00000021" w:usb3="00000000" w:csb0="0000019F" w:csb1="00000000"/>
    <w:embedRegular r:id="rId7" w:fontKey="{CFABF182-C562-A64A-AA7A-932956DD124C}"/>
    <w:embedBold r:id="rId8" w:fontKey="{E7977A7C-AEFA-C34C-9FDF-F33671259090}"/>
  </w:font>
  <w:font w:name="Arial Unicode MS">
    <w:panose1 w:val="020B0604020202020204"/>
    <w:charset w:val="80"/>
    <w:family w:val="swiss"/>
    <w:pitch w:val="variable"/>
    <w:sig w:usb0="F7FFAFFF" w:usb1="E9DFFFFF" w:usb2="0000003F" w:usb3="00000000" w:csb0="003F01FF" w:csb1="00000000"/>
    <w:embedRegular r:id="rId9" w:subsetted="1" w:fontKey="{88A17C7C-B985-C046-9420-69CB266691A6}"/>
  </w:font>
  <w:font w:name="Montserrat SemiBold">
    <w:panose1 w:val="00000000000000000000"/>
    <w:charset w:val="4D"/>
    <w:family w:val="auto"/>
    <w:pitch w:val="variable"/>
    <w:sig w:usb0="A00002FF" w:usb1="4000207B" w:usb2="00000000" w:usb3="00000000" w:csb0="00000197" w:csb1="00000000"/>
    <w:embedRegular r:id="rId10" w:fontKey="{456FA520-4A88-CB42-9F25-4245DD545147}"/>
    <w:embedBold r:id="rId11" w:fontKey="{82082A28-72FD-D849-9DF6-2A02FD66033E}"/>
  </w:font>
  <w:font w:name="Arial">
    <w:panose1 w:val="020B0604020202020204"/>
    <w:charset w:val="00"/>
    <w:family w:val="swiss"/>
    <w:pitch w:val="variable"/>
    <w:sig w:usb0="E0002AFF" w:usb1="C0007843" w:usb2="00000009" w:usb3="00000000" w:csb0="000001FF" w:csb1="00000000"/>
    <w:embedRegular r:id="rId12" w:fontKey="{DFFF2271-1F78-B24C-BC91-D35E88635C61}"/>
    <w:embedBold r:id="rId13" w:fontKey="{3F5D9CB7-48FE-5F44-8748-542C8FF7FE8C}"/>
    <w:embedItalic r:id="rId14" w:fontKey="{31F3DAC9-633E-C841-9F40-2989E2A38561}"/>
    <w:embedBoldItalic r:id="rId15" w:fontKey="{3829D535-E862-A645-ADA6-761FC12D7605}"/>
  </w:font>
  <w:font w:name="Tahoma">
    <w:panose1 w:val="020B0604030504040204"/>
    <w:charset w:val="00"/>
    <w:family w:val="swiss"/>
    <w:pitch w:val="variable"/>
    <w:sig w:usb0="E1002EFF" w:usb1="C000605B" w:usb2="00000029" w:usb3="00000000" w:csb0="000101FF" w:csb1="00000000"/>
    <w:embedRegular r:id="rId16" w:fontKey="{62FAC8B2-8F7B-A648-B91B-E0634E94C8FC}"/>
  </w:font>
  <w:font w:name="MetaCorrespondence">
    <w:altName w:val="Century Gothic"/>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embedRegular r:id="rId18" w:subsetted="1" w:fontKey="{8BD60B3B-3110-3342-AF71-333B3AC9B0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BB0B0" w14:textId="77777777" w:rsidR="002B5ABF" w:rsidRDefault="002B5ABF" w:rsidP="00A834A2">
    <w:r>
      <w:drawing>
        <wp:anchor distT="0" distB="0" distL="114300" distR="114300" simplePos="0" relativeHeight="251658240" behindDoc="1" locked="0" layoutInCell="1" allowOverlap="1" wp14:anchorId="0D0165E1" wp14:editId="6603BA8F">
          <wp:simplePos x="0" y="0"/>
          <wp:positionH relativeFrom="margin">
            <wp:align>left</wp:align>
          </wp:positionH>
          <wp:positionV relativeFrom="paragraph">
            <wp:posOffset>245072</wp:posOffset>
          </wp:positionV>
          <wp:extent cx="723265" cy="723265"/>
          <wp:effectExtent l="0" t="0" r="635"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3265" cy="723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565CF5" w14:textId="77777777" w:rsidR="002B5ABF" w:rsidRDefault="002B5ABF" w:rsidP="00A834A2">
    <w:r>
      <mc:AlternateContent>
        <mc:Choice Requires="wps">
          <w:drawing>
            <wp:anchor distT="0" distB="0" distL="0" distR="0" simplePos="0" relativeHeight="251658242" behindDoc="0" locked="0" layoutInCell="1" allowOverlap="1" wp14:anchorId="7A433BB5" wp14:editId="00567A0E">
              <wp:simplePos x="0" y="0"/>
              <wp:positionH relativeFrom="rightMargin">
                <wp:align>left</wp:align>
              </wp:positionH>
              <wp:positionV relativeFrom="page">
                <wp:posOffset>9944071</wp:posOffset>
              </wp:positionV>
              <wp:extent cx="228600" cy="228600"/>
              <wp:effectExtent l="0" t="0" r="0" b="0"/>
              <wp:wrapNone/>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6BD3FD1" w14:textId="77777777" w:rsidR="002B5ABF" w:rsidRPr="004B246A" w:rsidRDefault="002B5ABF" w:rsidP="002B0758">
                          <w:r w:rsidRPr="004B246A">
                            <w:rPr>
                              <w:rStyle w:val="PageNumber"/>
                            </w:rPr>
                            <w:fldChar w:fldCharType="begin"/>
                          </w:r>
                          <w:r w:rsidRPr="004B246A">
                            <w:rPr>
                              <w:rStyle w:val="PageNumber"/>
                            </w:rPr>
                            <w:instrText xml:space="preserve"> PAGE </w:instrText>
                          </w:r>
                          <w:r w:rsidRPr="004B246A">
                            <w:rPr>
                              <w:rStyle w:val="PageNumber"/>
                            </w:rPr>
                            <w:fldChar w:fldCharType="separate"/>
                          </w:r>
                          <w:r w:rsidRPr="004B246A">
                            <w:rPr>
                              <w:rStyle w:val="PageNumber"/>
                            </w:rPr>
                            <w:t>12</w:t>
                          </w:r>
                          <w:r w:rsidRPr="004B246A">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433BB5" id="_x0000_t202" coordsize="21600,21600" o:spt="202" path="m,l,21600r21600,l21600,xe">
              <v:stroke joinstyle="miter"/>
              <v:path gradientshapeok="t" o:connecttype="rect"/>
            </v:shapetype>
            <v:shape id="Text Box 12" o:spid="_x0000_s1033" type="#_x0000_t202" style="position:absolute;margin-left:0;margin-top:783pt;width:18pt;height:18pt;z-index:251658242;visibility:visible;mso-wrap-style:square;mso-width-percent:0;mso-height-percent:0;mso-wrap-distance-left:0;mso-wrap-distance-top:0;mso-wrap-distance-right:0;mso-wrap-distance-bottom:0;mso-position-horizontal:left;mso-position-horizontal-relative:right-margin-area;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" filled="f" stroked="f">
              <v:textbox inset="0,0,0,0">
                <w:txbxContent>
                  <w:p w14:paraId="06BD3FD1" w14:textId="77777777" w:rsidR="002B5ABF" w:rsidRPr="004B246A" w:rsidRDefault="002B5ABF" w:rsidP="002B0758">
                    <w:r w:rsidRPr="004B246A">
                      <w:rPr>
                        <w:rStyle w:val="PageNumber"/>
                      </w:rPr>
                      <w:fldChar w:fldCharType="begin"/>
                    </w:r>
                    <w:r w:rsidRPr="004B246A">
                      <w:rPr>
                        <w:rStyle w:val="PageNumber"/>
                      </w:rPr>
                      <w:instrText xml:space="preserve"> PAGE </w:instrText>
                    </w:r>
                    <w:r w:rsidRPr="004B246A">
                      <w:rPr>
                        <w:rStyle w:val="PageNumber"/>
                      </w:rPr>
                      <w:fldChar w:fldCharType="separate"/>
                    </w:r>
                    <w:r w:rsidRPr="004B246A">
                      <w:rPr>
                        <w:rStyle w:val="PageNumber"/>
                      </w:rPr>
                      <w:t>12</w:t>
                    </w:r>
                    <w:r w:rsidRPr="004B246A">
                      <w:rPr>
                        <w:rStyle w:val="PageNumber"/>
                      </w:rPr>
                      <w:fldChar w:fldCharType="end"/>
                    </w:r>
                  </w:p>
                </w:txbxContent>
              </v:textbox>
              <w10:wrap anchorx="margin" anchory="page"/>
            </v:shape>
          </w:pict>
        </mc:Fallback>
      </mc:AlternateContent>
    </w:r>
    <w:r>
      <mc:AlternateContent>
        <mc:Choice Requires="wps">
          <w:drawing>
            <wp:anchor distT="0" distB="0" distL="0" distR="0" simplePos="0" relativeHeight="251658241" behindDoc="1" locked="0" layoutInCell="1" allowOverlap="1" wp14:anchorId="109522C3" wp14:editId="446344BE">
              <wp:simplePos x="0" y="0"/>
              <wp:positionH relativeFrom="page">
                <wp:posOffset>1821493</wp:posOffset>
              </wp:positionH>
              <wp:positionV relativeFrom="page">
                <wp:posOffset>9860166</wp:posOffset>
              </wp:positionV>
              <wp:extent cx="4647063" cy="339090"/>
              <wp:effectExtent l="0" t="0" r="0" b="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7063" cy="3390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7DD12FB" w14:textId="30DF4562" w:rsidR="002B5ABF" w:rsidRPr="004B246A" w:rsidRDefault="002B5ABF" w:rsidP="00A834A2">
                          <w:pPr>
                            <w:rPr>
                              <w:lang w:val="en-GB"/>
                            </w:rPr>
                          </w:pPr>
                          <w:r w:rsidRPr="004B246A">
                            <w:rPr>
                              <w:lang w:val="en-GB"/>
                            </w:rPr>
                            <w:t>Pr</w:t>
                          </w:r>
                          <w:r w:rsidR="00D80556">
                            <w:rPr>
                              <w:lang w:val="en-GB"/>
                            </w:rPr>
                            <w:t>actical Assignments</w:t>
                          </w:r>
                          <w:r w:rsidRPr="004B246A">
                            <w:rPr>
                              <w:lang w:val="en-GB"/>
                            </w:rPr>
                            <w:t xml:space="preserve"> </w:t>
                          </w:r>
                          <w:r w:rsidR="0078112D">
                            <w:rPr>
                              <w:lang w:val="en-GB"/>
                            </w:rPr>
                            <w:t>VeriSM</w:t>
                          </w:r>
                          <w:r>
                            <w:rPr>
                              <w:lang w:val="en-GB"/>
                            </w:rPr>
                            <w:t>™ Professional (VERISMP.EN)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9522C3" id="_x0000_t202" coordsize="21600,21600" o:spt="202" path="m,l,21600r21600,l21600,xe">
              <v:stroke joinstyle="miter"/>
              <v:path gradientshapeok="t" o:connecttype="rect"/>
            </v:shapetype>
            <v:shape id="Text Box 9" o:spid="_x0000_s1034" type="#_x0000_t202" style="position:absolute;margin-left:143.4pt;margin-top:776.4pt;width:365.9pt;height:26.7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" filled="f" stroked="f">
              <v:textbox inset=",7.2pt,,7.2pt">
                <w:txbxContent>
                  <w:p w14:paraId="07DD12FB" w14:textId="30DF4562" w:rsidR="002B5ABF" w:rsidRPr="004B246A" w:rsidRDefault="002B5ABF" w:rsidP="00A834A2">
                    <w:pPr>
                      <w:rPr>
                        <w:lang w:val="en-GB"/>
                      </w:rPr>
                    </w:pPr>
                    <w:r w:rsidRPr="004B246A">
                      <w:rPr>
                        <w:lang w:val="en-GB"/>
                      </w:rPr>
                      <w:t>Pr</w:t>
                    </w:r>
                    <w:r w:rsidR="00D80556">
                      <w:rPr>
                        <w:lang w:val="en-GB"/>
                      </w:rPr>
                      <w:t>actical Assignments</w:t>
                    </w:r>
                    <w:r w:rsidRPr="004B246A">
                      <w:rPr>
                        <w:lang w:val="en-GB"/>
                      </w:rPr>
                      <w:t xml:space="preserve"> </w:t>
                    </w:r>
                    <w:r w:rsidR="0078112D">
                      <w:rPr>
                        <w:lang w:val="en-GB"/>
                      </w:rPr>
                      <w:t>VeriSM</w:t>
                    </w:r>
                    <w:r>
                      <w:rPr>
                        <w:lang w:val="en-GB"/>
                      </w:rPr>
                      <w:t>™ Professional (VERISMP.EN)</w:t>
                    </w:r>
                  </w:p>
                </w:txbxContent>
              </v:textbox>
              <w10:wrap anchorx="page" anchory="page"/>
            </v:shape>
          </w:pict>
        </mc:Fallback>
      </mc:AlternateContent>
    </w:r>
    <w:r>
      <mc:AlternateContent>
        <mc:Choice Requires="wps">
          <w:drawing>
            <wp:anchor distT="0" distB="0" distL="114300" distR="114300" simplePos="0" relativeHeight="251658243" behindDoc="0" locked="0" layoutInCell="1" allowOverlap="1" wp14:anchorId="2F51142F" wp14:editId="54800EFD">
              <wp:simplePos x="0" y="0"/>
              <wp:positionH relativeFrom="page">
                <wp:posOffset>915035</wp:posOffset>
              </wp:positionH>
              <wp:positionV relativeFrom="page">
                <wp:posOffset>9785556</wp:posOffset>
              </wp:positionV>
              <wp:extent cx="5715000" cy="0"/>
              <wp:effectExtent l="0" t="0" r="19050" b="19050"/>
              <wp:wrapThrough wrapText="bothSides">
                <wp:wrapPolygon edited="0">
                  <wp:start x="0" y="-1"/>
                  <wp:lineTo x="0" y="-1"/>
                  <wp:lineTo x="21600" y="-1"/>
                  <wp:lineTo x="21600" y="-1"/>
                  <wp:lineTo x="0" y="-1"/>
                </wp:wrapPolygon>
              </wp:wrapThrough>
              <wp:docPr id="16" name="Rechte verbindingslijn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8890">
                        <a:solidFill>
                          <a:srgbClr val="001934"/>
                        </a:solidFill>
                        <a:round/>
                        <a:headEnd/>
                        <a:tailEnd/>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0D8E49" id="Rechte verbindingslijn 1" o:spid="_x0000_s1026" style="position:absolute;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2.05pt,770.5pt" to="522.05pt,7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" strokecolor="#001934" strokeweight=".7pt">
              <w10:wrap type="through" anchorx="page" anchory="page"/>
            </v:line>
          </w:pict>
        </mc:Fallback>
      </mc:AlternateContent>
    </w:r>
  </w:p>
  <w:p w14:paraId="1738D0CA" w14:textId="77777777" w:rsidR="002B5ABF" w:rsidRDefault="002B5ABF" w:rsidP="00A83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1F02F" w14:textId="77777777" w:rsidR="00395AF3" w:rsidRDefault="00395AF3" w:rsidP="00A834A2">
      <w:r>
        <w:separator/>
      </w:r>
    </w:p>
  </w:footnote>
  <w:footnote w:type="continuationSeparator" w:id="0">
    <w:p w14:paraId="29B8704F" w14:textId="77777777" w:rsidR="00395AF3" w:rsidRDefault="00395AF3" w:rsidP="00A834A2">
      <w:r>
        <w:continuationSeparator/>
      </w:r>
    </w:p>
  </w:footnote>
  <w:footnote w:type="continuationNotice" w:id="1">
    <w:p w14:paraId="164CA740" w14:textId="77777777" w:rsidR="00395AF3" w:rsidRDefault="00395AF3" w:rsidP="00A834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4BE5A" w14:textId="77777777" w:rsidR="002B5ABF" w:rsidRDefault="002B5ABF" w:rsidP="00A834A2">
    <w:pPr>
      <w:pStyle w:val="Header"/>
    </w:pPr>
    <w:r w:rsidRPr="00364104">
      <w:drawing>
        <wp:anchor distT="0" distB="0" distL="114300" distR="114300" simplePos="0" relativeHeight="251658244" behindDoc="1" locked="0" layoutInCell="1" allowOverlap="1" wp14:anchorId="4292B4AB" wp14:editId="1129D5F2">
          <wp:simplePos x="0" y="0"/>
          <wp:positionH relativeFrom="margin">
            <wp:align>right</wp:align>
          </wp:positionH>
          <wp:positionV relativeFrom="paragraph">
            <wp:posOffset>-45734</wp:posOffset>
          </wp:positionV>
          <wp:extent cx="895350" cy="381541"/>
          <wp:effectExtent l="0" t="0" r="0" b="0"/>
          <wp:wrapNone/>
          <wp:docPr id="2" name="Picture 8" descr="A picture containing clipart&#10;&#10;Description generated with very high confidence">
            <a:extLst xmlns:a="http://schemas.openxmlformats.org/drawingml/2006/main">
              <a:ext uri="{FF2B5EF4-FFF2-40B4-BE49-F238E27FC236}">
                <a16:creationId xmlns:a16="http://schemas.microsoft.com/office/drawing/2014/main" id="{60D8FF04-018B-4730-A555-C08DCAA669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icture containing clipart&#10;&#10;Description generated with very high confidence">
                    <a:extLst>
                      <a:ext uri="{FF2B5EF4-FFF2-40B4-BE49-F238E27FC236}">
                        <a16:creationId xmlns:a16="http://schemas.microsoft.com/office/drawing/2014/main" id="{60D8FF04-018B-4730-A555-C08DCAA66968}"/>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95350" cy="38154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1848"/>
    <w:multiLevelType w:val="hybridMultilevel"/>
    <w:tmpl w:val="E07236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F62DB"/>
    <w:multiLevelType w:val="hybridMultilevel"/>
    <w:tmpl w:val="65248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083B35"/>
    <w:multiLevelType w:val="hybridMultilevel"/>
    <w:tmpl w:val="3A2E5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A45FB2"/>
    <w:multiLevelType w:val="hybridMultilevel"/>
    <w:tmpl w:val="04EAD1E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4818AE"/>
    <w:multiLevelType w:val="singleLevel"/>
    <w:tmpl w:val="156AE164"/>
    <w:lvl w:ilvl="0">
      <w:start w:val="1"/>
      <w:numFmt w:val="bullet"/>
      <w:pStyle w:val="BulletText1"/>
      <w:lvlText w:val=""/>
      <w:lvlJc w:val="left"/>
      <w:pPr>
        <w:tabs>
          <w:tab w:val="num" w:pos="360"/>
        </w:tabs>
        <w:ind w:left="360" w:hanging="360"/>
      </w:pPr>
      <w:rPr>
        <w:rFonts w:ascii="Symbol" w:hAnsi="Symbol" w:hint="default"/>
      </w:rPr>
    </w:lvl>
  </w:abstractNum>
  <w:abstractNum w:abstractNumId="5" w15:restartNumberingAfterBreak="0">
    <w:nsid w:val="6DAE0D8D"/>
    <w:multiLevelType w:val="hybridMultilevel"/>
    <w:tmpl w:val="7AFA3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1E1746"/>
    <w:multiLevelType w:val="multilevel"/>
    <w:tmpl w:val="F572CC2E"/>
    <w:styleLink w:val="Nummering"/>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454"/>
        </w:tabs>
        <w:ind w:left="454" w:hanging="454"/>
      </w:pPr>
      <w:rPr>
        <w:rFonts w:hint="default"/>
      </w:rPr>
    </w:lvl>
    <w:lvl w:ilvl="2">
      <w:start w:val="1"/>
      <w:numFmt w:val="decimal"/>
      <w:lvlText w:val="%1.%2.%3."/>
      <w:lvlJc w:val="left"/>
      <w:pPr>
        <w:tabs>
          <w:tab w:val="num" w:pos="454"/>
        </w:tabs>
        <w:ind w:left="454" w:hanging="45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num w:numId="1" w16cid:durableId="1116481753">
    <w:abstractNumId w:val="6"/>
  </w:num>
  <w:num w:numId="2" w16cid:durableId="1696615913">
    <w:abstractNumId w:val="4"/>
  </w:num>
  <w:num w:numId="3" w16cid:durableId="489099055">
    <w:abstractNumId w:val="5"/>
  </w:num>
  <w:num w:numId="4" w16cid:durableId="166478864">
    <w:abstractNumId w:val="0"/>
  </w:num>
  <w:num w:numId="5" w16cid:durableId="1307080607">
    <w:abstractNumId w:val="2"/>
  </w:num>
  <w:num w:numId="6" w16cid:durableId="1556426051">
    <w:abstractNumId w:val="1"/>
  </w:num>
  <w:num w:numId="7" w16cid:durableId="173986715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embedTrueTypeFonts/>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50" style="mso-position-horizontal-relative:page;mso-position-vertical-relative:page" fill="f" fillcolor="white" stroke="f">
      <v:fill color="white" on="f"/>
      <v:stroke on="f"/>
      <v:shadow color="black" opacity="49151f" offset=".74833mm,.74833mm"/>
      <v:textbox inset="0,0,0,0"/>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C24"/>
    <w:rsid w:val="00000D3D"/>
    <w:rsid w:val="00004F46"/>
    <w:rsid w:val="000071E2"/>
    <w:rsid w:val="00010B7C"/>
    <w:rsid w:val="00014600"/>
    <w:rsid w:val="000166B3"/>
    <w:rsid w:val="0002051E"/>
    <w:rsid w:val="000206B4"/>
    <w:rsid w:val="00020858"/>
    <w:rsid w:val="00020CBF"/>
    <w:rsid w:val="00020EAB"/>
    <w:rsid w:val="00021345"/>
    <w:rsid w:val="000222AC"/>
    <w:rsid w:val="0002281C"/>
    <w:rsid w:val="00022CCE"/>
    <w:rsid w:val="00023D05"/>
    <w:rsid w:val="00026D7C"/>
    <w:rsid w:val="0003118C"/>
    <w:rsid w:val="00031AE3"/>
    <w:rsid w:val="00031C7B"/>
    <w:rsid w:val="000328E3"/>
    <w:rsid w:val="000336C6"/>
    <w:rsid w:val="000338F9"/>
    <w:rsid w:val="000352EE"/>
    <w:rsid w:val="00037FF8"/>
    <w:rsid w:val="0004190A"/>
    <w:rsid w:val="000422D9"/>
    <w:rsid w:val="0004269B"/>
    <w:rsid w:val="00042AF5"/>
    <w:rsid w:val="00043842"/>
    <w:rsid w:val="00043EFA"/>
    <w:rsid w:val="00045250"/>
    <w:rsid w:val="00045B59"/>
    <w:rsid w:val="00053D01"/>
    <w:rsid w:val="0005460E"/>
    <w:rsid w:val="00055379"/>
    <w:rsid w:val="0005557A"/>
    <w:rsid w:val="000564DE"/>
    <w:rsid w:val="00056BC2"/>
    <w:rsid w:val="00057BD1"/>
    <w:rsid w:val="00063901"/>
    <w:rsid w:val="000679B2"/>
    <w:rsid w:val="000716F0"/>
    <w:rsid w:val="00071D6B"/>
    <w:rsid w:val="00075081"/>
    <w:rsid w:val="0007524F"/>
    <w:rsid w:val="0007593F"/>
    <w:rsid w:val="00075ADA"/>
    <w:rsid w:val="00083A6C"/>
    <w:rsid w:val="00085706"/>
    <w:rsid w:val="0008615B"/>
    <w:rsid w:val="00087CE2"/>
    <w:rsid w:val="00090719"/>
    <w:rsid w:val="00092BA7"/>
    <w:rsid w:val="00094529"/>
    <w:rsid w:val="00094CA4"/>
    <w:rsid w:val="000951A4"/>
    <w:rsid w:val="000A2B9D"/>
    <w:rsid w:val="000A5724"/>
    <w:rsid w:val="000A7EC8"/>
    <w:rsid w:val="000B4667"/>
    <w:rsid w:val="000B55FE"/>
    <w:rsid w:val="000C19FC"/>
    <w:rsid w:val="000C21DB"/>
    <w:rsid w:val="000C260D"/>
    <w:rsid w:val="000C3A27"/>
    <w:rsid w:val="000C3B13"/>
    <w:rsid w:val="000C6FB3"/>
    <w:rsid w:val="000C7AB8"/>
    <w:rsid w:val="000D0AE1"/>
    <w:rsid w:val="000D19A9"/>
    <w:rsid w:val="000D2513"/>
    <w:rsid w:val="000D315D"/>
    <w:rsid w:val="000D3E36"/>
    <w:rsid w:val="000D4130"/>
    <w:rsid w:val="000D4ACE"/>
    <w:rsid w:val="000D4DA6"/>
    <w:rsid w:val="000D7A90"/>
    <w:rsid w:val="000E2353"/>
    <w:rsid w:val="000E32E4"/>
    <w:rsid w:val="000E4CEC"/>
    <w:rsid w:val="000E5ACA"/>
    <w:rsid w:val="000F051D"/>
    <w:rsid w:val="000F20C0"/>
    <w:rsid w:val="000F465D"/>
    <w:rsid w:val="000F4A86"/>
    <w:rsid w:val="000F793E"/>
    <w:rsid w:val="00103803"/>
    <w:rsid w:val="00106EF4"/>
    <w:rsid w:val="001110C2"/>
    <w:rsid w:val="001126F0"/>
    <w:rsid w:val="00113CD0"/>
    <w:rsid w:val="00115887"/>
    <w:rsid w:val="001179B5"/>
    <w:rsid w:val="00123F61"/>
    <w:rsid w:val="001304CD"/>
    <w:rsid w:val="0013121C"/>
    <w:rsid w:val="001326E6"/>
    <w:rsid w:val="00134019"/>
    <w:rsid w:val="00136354"/>
    <w:rsid w:val="001406F1"/>
    <w:rsid w:val="00140C86"/>
    <w:rsid w:val="00144853"/>
    <w:rsid w:val="00144D1E"/>
    <w:rsid w:val="001477A4"/>
    <w:rsid w:val="00147C02"/>
    <w:rsid w:val="00150172"/>
    <w:rsid w:val="00150B4A"/>
    <w:rsid w:val="00150C6F"/>
    <w:rsid w:val="00150EBB"/>
    <w:rsid w:val="001564BF"/>
    <w:rsid w:val="00157543"/>
    <w:rsid w:val="001607DF"/>
    <w:rsid w:val="00160BCE"/>
    <w:rsid w:val="00160BED"/>
    <w:rsid w:val="00165C84"/>
    <w:rsid w:val="001668B7"/>
    <w:rsid w:val="00167F4F"/>
    <w:rsid w:val="00171906"/>
    <w:rsid w:val="00172366"/>
    <w:rsid w:val="00174589"/>
    <w:rsid w:val="00176752"/>
    <w:rsid w:val="00176DF8"/>
    <w:rsid w:val="00177ADC"/>
    <w:rsid w:val="0018258F"/>
    <w:rsid w:val="00182A90"/>
    <w:rsid w:val="00183675"/>
    <w:rsid w:val="0018578E"/>
    <w:rsid w:val="001857FB"/>
    <w:rsid w:val="00186386"/>
    <w:rsid w:val="00186705"/>
    <w:rsid w:val="0018706F"/>
    <w:rsid w:val="00191348"/>
    <w:rsid w:val="00192D3E"/>
    <w:rsid w:val="00192E20"/>
    <w:rsid w:val="00193B3D"/>
    <w:rsid w:val="00193B8E"/>
    <w:rsid w:val="00195B55"/>
    <w:rsid w:val="00196D72"/>
    <w:rsid w:val="001974F7"/>
    <w:rsid w:val="001A2057"/>
    <w:rsid w:val="001A2935"/>
    <w:rsid w:val="001A57F9"/>
    <w:rsid w:val="001A5B77"/>
    <w:rsid w:val="001A7FC1"/>
    <w:rsid w:val="001B1EF6"/>
    <w:rsid w:val="001B2EF0"/>
    <w:rsid w:val="001B4E18"/>
    <w:rsid w:val="001B6AD3"/>
    <w:rsid w:val="001C005B"/>
    <w:rsid w:val="001C0BAB"/>
    <w:rsid w:val="001C28E0"/>
    <w:rsid w:val="001C2EE0"/>
    <w:rsid w:val="001C3B61"/>
    <w:rsid w:val="001C3B66"/>
    <w:rsid w:val="001C4362"/>
    <w:rsid w:val="001C4F3D"/>
    <w:rsid w:val="001C543B"/>
    <w:rsid w:val="001D28AF"/>
    <w:rsid w:val="001D31C8"/>
    <w:rsid w:val="001D4B02"/>
    <w:rsid w:val="001D4E1B"/>
    <w:rsid w:val="001D61C9"/>
    <w:rsid w:val="001E16B4"/>
    <w:rsid w:val="001E4D84"/>
    <w:rsid w:val="001E786B"/>
    <w:rsid w:val="001F0E3D"/>
    <w:rsid w:val="001F3853"/>
    <w:rsid w:val="001F42A8"/>
    <w:rsid w:val="001F59F0"/>
    <w:rsid w:val="0020086C"/>
    <w:rsid w:val="00200A97"/>
    <w:rsid w:val="00201CB9"/>
    <w:rsid w:val="002028B2"/>
    <w:rsid w:val="0020407A"/>
    <w:rsid w:val="002062E2"/>
    <w:rsid w:val="002070F1"/>
    <w:rsid w:val="002079AC"/>
    <w:rsid w:val="00211288"/>
    <w:rsid w:val="00212BCF"/>
    <w:rsid w:val="002204CD"/>
    <w:rsid w:val="00222BB5"/>
    <w:rsid w:val="00224A78"/>
    <w:rsid w:val="0022561B"/>
    <w:rsid w:val="002279AA"/>
    <w:rsid w:val="002317B9"/>
    <w:rsid w:val="00231800"/>
    <w:rsid w:val="00232FB2"/>
    <w:rsid w:val="002336B2"/>
    <w:rsid w:val="0023540F"/>
    <w:rsid w:val="00235AF3"/>
    <w:rsid w:val="00240B84"/>
    <w:rsid w:val="00242540"/>
    <w:rsid w:val="00244C1D"/>
    <w:rsid w:val="00250F96"/>
    <w:rsid w:val="002525A8"/>
    <w:rsid w:val="0025334C"/>
    <w:rsid w:val="00254D80"/>
    <w:rsid w:val="00255CE2"/>
    <w:rsid w:val="00260298"/>
    <w:rsid w:val="00261D79"/>
    <w:rsid w:val="0026282D"/>
    <w:rsid w:val="0026391D"/>
    <w:rsid w:val="00263FA0"/>
    <w:rsid w:val="0026512C"/>
    <w:rsid w:val="00266516"/>
    <w:rsid w:val="002671E4"/>
    <w:rsid w:val="00267F1E"/>
    <w:rsid w:val="002704FF"/>
    <w:rsid w:val="002711B6"/>
    <w:rsid w:val="002712D2"/>
    <w:rsid w:val="00272D9C"/>
    <w:rsid w:val="00274286"/>
    <w:rsid w:val="00274727"/>
    <w:rsid w:val="00274864"/>
    <w:rsid w:val="0027599C"/>
    <w:rsid w:val="00276435"/>
    <w:rsid w:val="002768E6"/>
    <w:rsid w:val="00283490"/>
    <w:rsid w:val="00283BC4"/>
    <w:rsid w:val="002871C9"/>
    <w:rsid w:val="00290E2F"/>
    <w:rsid w:val="00290E9D"/>
    <w:rsid w:val="00291DCB"/>
    <w:rsid w:val="002932A0"/>
    <w:rsid w:val="002933C1"/>
    <w:rsid w:val="0029360E"/>
    <w:rsid w:val="002940E4"/>
    <w:rsid w:val="00295E9F"/>
    <w:rsid w:val="0029700E"/>
    <w:rsid w:val="00297742"/>
    <w:rsid w:val="002A0D28"/>
    <w:rsid w:val="002A12D5"/>
    <w:rsid w:val="002A2843"/>
    <w:rsid w:val="002A3985"/>
    <w:rsid w:val="002A3C49"/>
    <w:rsid w:val="002A43CB"/>
    <w:rsid w:val="002A4429"/>
    <w:rsid w:val="002A463A"/>
    <w:rsid w:val="002A62A9"/>
    <w:rsid w:val="002A6C1E"/>
    <w:rsid w:val="002A7A79"/>
    <w:rsid w:val="002B015C"/>
    <w:rsid w:val="002B0758"/>
    <w:rsid w:val="002B0D29"/>
    <w:rsid w:val="002B3C2C"/>
    <w:rsid w:val="002B416B"/>
    <w:rsid w:val="002B5ABF"/>
    <w:rsid w:val="002C69AF"/>
    <w:rsid w:val="002D11D0"/>
    <w:rsid w:val="002D18F2"/>
    <w:rsid w:val="002D636B"/>
    <w:rsid w:val="002E0663"/>
    <w:rsid w:val="002E0B0F"/>
    <w:rsid w:val="002E45DC"/>
    <w:rsid w:val="002E567A"/>
    <w:rsid w:val="002E5F08"/>
    <w:rsid w:val="002E5FF2"/>
    <w:rsid w:val="002E6F2D"/>
    <w:rsid w:val="002E7669"/>
    <w:rsid w:val="002F24DC"/>
    <w:rsid w:val="002F395F"/>
    <w:rsid w:val="002F4B2D"/>
    <w:rsid w:val="00300294"/>
    <w:rsid w:val="00301097"/>
    <w:rsid w:val="003045F7"/>
    <w:rsid w:val="00304D84"/>
    <w:rsid w:val="00304F02"/>
    <w:rsid w:val="0030694D"/>
    <w:rsid w:val="00307101"/>
    <w:rsid w:val="0031567E"/>
    <w:rsid w:val="00320F77"/>
    <w:rsid w:val="00321CB9"/>
    <w:rsid w:val="00323CC6"/>
    <w:rsid w:val="0032609C"/>
    <w:rsid w:val="00326B12"/>
    <w:rsid w:val="00330F65"/>
    <w:rsid w:val="00330F87"/>
    <w:rsid w:val="00332D9E"/>
    <w:rsid w:val="00334988"/>
    <w:rsid w:val="00335404"/>
    <w:rsid w:val="00340501"/>
    <w:rsid w:val="003432F6"/>
    <w:rsid w:val="00343825"/>
    <w:rsid w:val="00345D8F"/>
    <w:rsid w:val="0034603E"/>
    <w:rsid w:val="00346377"/>
    <w:rsid w:val="00346AB5"/>
    <w:rsid w:val="00351C2B"/>
    <w:rsid w:val="00352FA2"/>
    <w:rsid w:val="003531ED"/>
    <w:rsid w:val="00353C79"/>
    <w:rsid w:val="00353CD7"/>
    <w:rsid w:val="003541AB"/>
    <w:rsid w:val="003546E6"/>
    <w:rsid w:val="003604D1"/>
    <w:rsid w:val="00360617"/>
    <w:rsid w:val="00360911"/>
    <w:rsid w:val="00361660"/>
    <w:rsid w:val="00361A26"/>
    <w:rsid w:val="00364104"/>
    <w:rsid w:val="00365C24"/>
    <w:rsid w:val="00365F5A"/>
    <w:rsid w:val="003666C1"/>
    <w:rsid w:val="00366AC7"/>
    <w:rsid w:val="003700AC"/>
    <w:rsid w:val="00371C1D"/>
    <w:rsid w:val="00371F1E"/>
    <w:rsid w:val="00372C37"/>
    <w:rsid w:val="00372FDD"/>
    <w:rsid w:val="003736A0"/>
    <w:rsid w:val="00377228"/>
    <w:rsid w:val="00377C6F"/>
    <w:rsid w:val="00380F52"/>
    <w:rsid w:val="00382D17"/>
    <w:rsid w:val="00382F8B"/>
    <w:rsid w:val="00383ED5"/>
    <w:rsid w:val="0038572E"/>
    <w:rsid w:val="003865AD"/>
    <w:rsid w:val="00387368"/>
    <w:rsid w:val="003903A9"/>
    <w:rsid w:val="003905F1"/>
    <w:rsid w:val="0039069D"/>
    <w:rsid w:val="003925F9"/>
    <w:rsid w:val="003925FA"/>
    <w:rsid w:val="00395AF3"/>
    <w:rsid w:val="00396803"/>
    <w:rsid w:val="003A2709"/>
    <w:rsid w:val="003A555A"/>
    <w:rsid w:val="003A64EE"/>
    <w:rsid w:val="003A6C66"/>
    <w:rsid w:val="003B5F02"/>
    <w:rsid w:val="003B631A"/>
    <w:rsid w:val="003C018E"/>
    <w:rsid w:val="003C03C5"/>
    <w:rsid w:val="003C0AF0"/>
    <w:rsid w:val="003C22D1"/>
    <w:rsid w:val="003C2A8A"/>
    <w:rsid w:val="003C3728"/>
    <w:rsid w:val="003C41EC"/>
    <w:rsid w:val="003C5269"/>
    <w:rsid w:val="003C563A"/>
    <w:rsid w:val="003D1297"/>
    <w:rsid w:val="003D2254"/>
    <w:rsid w:val="003D283F"/>
    <w:rsid w:val="003D3F1A"/>
    <w:rsid w:val="003D7BC8"/>
    <w:rsid w:val="003E0515"/>
    <w:rsid w:val="003E41DB"/>
    <w:rsid w:val="003E5273"/>
    <w:rsid w:val="003E63B6"/>
    <w:rsid w:val="003E6FAD"/>
    <w:rsid w:val="003E7697"/>
    <w:rsid w:val="003F01BB"/>
    <w:rsid w:val="003F179A"/>
    <w:rsid w:val="003F2543"/>
    <w:rsid w:val="003F33BC"/>
    <w:rsid w:val="003F3BCE"/>
    <w:rsid w:val="003F44B4"/>
    <w:rsid w:val="003F47EE"/>
    <w:rsid w:val="003F79E2"/>
    <w:rsid w:val="003F7BC8"/>
    <w:rsid w:val="0040083D"/>
    <w:rsid w:val="00401E2B"/>
    <w:rsid w:val="00407081"/>
    <w:rsid w:val="00407E27"/>
    <w:rsid w:val="0041179C"/>
    <w:rsid w:val="00411ACB"/>
    <w:rsid w:val="00413781"/>
    <w:rsid w:val="00414C5A"/>
    <w:rsid w:val="0042009D"/>
    <w:rsid w:val="00420548"/>
    <w:rsid w:val="00422247"/>
    <w:rsid w:val="004223D3"/>
    <w:rsid w:val="00423F26"/>
    <w:rsid w:val="004242EE"/>
    <w:rsid w:val="00425338"/>
    <w:rsid w:val="004255B3"/>
    <w:rsid w:val="00425834"/>
    <w:rsid w:val="004259F4"/>
    <w:rsid w:val="00427B1D"/>
    <w:rsid w:val="0043050A"/>
    <w:rsid w:val="00430BD7"/>
    <w:rsid w:val="004316B9"/>
    <w:rsid w:val="00437377"/>
    <w:rsid w:val="004375C9"/>
    <w:rsid w:val="004377CD"/>
    <w:rsid w:val="00437FD7"/>
    <w:rsid w:val="00441750"/>
    <w:rsid w:val="00443FA0"/>
    <w:rsid w:val="00444E91"/>
    <w:rsid w:val="004458ED"/>
    <w:rsid w:val="00450254"/>
    <w:rsid w:val="00450D3E"/>
    <w:rsid w:val="00452852"/>
    <w:rsid w:val="00452D5A"/>
    <w:rsid w:val="004551F8"/>
    <w:rsid w:val="00455724"/>
    <w:rsid w:val="00455E47"/>
    <w:rsid w:val="00456ED5"/>
    <w:rsid w:val="00460344"/>
    <w:rsid w:val="0046244B"/>
    <w:rsid w:val="00464145"/>
    <w:rsid w:val="00465FCD"/>
    <w:rsid w:val="00466948"/>
    <w:rsid w:val="0046698C"/>
    <w:rsid w:val="004738BF"/>
    <w:rsid w:val="00473E8D"/>
    <w:rsid w:val="00474497"/>
    <w:rsid w:val="0047484E"/>
    <w:rsid w:val="004756C1"/>
    <w:rsid w:val="00475A36"/>
    <w:rsid w:val="004803EC"/>
    <w:rsid w:val="00482A0A"/>
    <w:rsid w:val="004832C4"/>
    <w:rsid w:val="00487E60"/>
    <w:rsid w:val="00490975"/>
    <w:rsid w:val="00491426"/>
    <w:rsid w:val="00491F67"/>
    <w:rsid w:val="004921CA"/>
    <w:rsid w:val="004929DA"/>
    <w:rsid w:val="00494A9C"/>
    <w:rsid w:val="004954BB"/>
    <w:rsid w:val="00496AFB"/>
    <w:rsid w:val="0049753E"/>
    <w:rsid w:val="004A20A1"/>
    <w:rsid w:val="004A4115"/>
    <w:rsid w:val="004A449A"/>
    <w:rsid w:val="004A4636"/>
    <w:rsid w:val="004A5841"/>
    <w:rsid w:val="004A5998"/>
    <w:rsid w:val="004A5A75"/>
    <w:rsid w:val="004A61B5"/>
    <w:rsid w:val="004A662F"/>
    <w:rsid w:val="004A6C19"/>
    <w:rsid w:val="004B056C"/>
    <w:rsid w:val="004B0DDB"/>
    <w:rsid w:val="004B188E"/>
    <w:rsid w:val="004B246A"/>
    <w:rsid w:val="004B29EB"/>
    <w:rsid w:val="004B4115"/>
    <w:rsid w:val="004B4F24"/>
    <w:rsid w:val="004B7B49"/>
    <w:rsid w:val="004C03BA"/>
    <w:rsid w:val="004C1318"/>
    <w:rsid w:val="004C2BF6"/>
    <w:rsid w:val="004C2C2A"/>
    <w:rsid w:val="004C368B"/>
    <w:rsid w:val="004D05F5"/>
    <w:rsid w:val="004D1854"/>
    <w:rsid w:val="004D3BF4"/>
    <w:rsid w:val="004D5AC6"/>
    <w:rsid w:val="004D600F"/>
    <w:rsid w:val="004D7B09"/>
    <w:rsid w:val="004E339E"/>
    <w:rsid w:val="004E3AAD"/>
    <w:rsid w:val="004E698A"/>
    <w:rsid w:val="004F183C"/>
    <w:rsid w:val="004F2EA1"/>
    <w:rsid w:val="004F41AE"/>
    <w:rsid w:val="004F738A"/>
    <w:rsid w:val="00500DD8"/>
    <w:rsid w:val="00502739"/>
    <w:rsid w:val="00502916"/>
    <w:rsid w:val="00502B4F"/>
    <w:rsid w:val="00503565"/>
    <w:rsid w:val="0050434D"/>
    <w:rsid w:val="00504DB1"/>
    <w:rsid w:val="00506949"/>
    <w:rsid w:val="00506BD0"/>
    <w:rsid w:val="00506DBF"/>
    <w:rsid w:val="005076DF"/>
    <w:rsid w:val="00510379"/>
    <w:rsid w:val="00511487"/>
    <w:rsid w:val="0051390F"/>
    <w:rsid w:val="00513FC7"/>
    <w:rsid w:val="005153DD"/>
    <w:rsid w:val="00515525"/>
    <w:rsid w:val="00517843"/>
    <w:rsid w:val="00517DC6"/>
    <w:rsid w:val="005213B4"/>
    <w:rsid w:val="0052473A"/>
    <w:rsid w:val="00525225"/>
    <w:rsid w:val="00526206"/>
    <w:rsid w:val="00527F81"/>
    <w:rsid w:val="00530FD5"/>
    <w:rsid w:val="005311B8"/>
    <w:rsid w:val="00531EDC"/>
    <w:rsid w:val="00532FED"/>
    <w:rsid w:val="005332F2"/>
    <w:rsid w:val="00533CED"/>
    <w:rsid w:val="005410BD"/>
    <w:rsid w:val="00541F16"/>
    <w:rsid w:val="00543CE1"/>
    <w:rsid w:val="00546BB4"/>
    <w:rsid w:val="00551BB1"/>
    <w:rsid w:val="00552D08"/>
    <w:rsid w:val="005542FD"/>
    <w:rsid w:val="005546DB"/>
    <w:rsid w:val="0056049F"/>
    <w:rsid w:val="0056263D"/>
    <w:rsid w:val="00564EF5"/>
    <w:rsid w:val="00567947"/>
    <w:rsid w:val="005741E6"/>
    <w:rsid w:val="0057523A"/>
    <w:rsid w:val="0057609A"/>
    <w:rsid w:val="00576DC0"/>
    <w:rsid w:val="0058152A"/>
    <w:rsid w:val="00585A64"/>
    <w:rsid w:val="00585B09"/>
    <w:rsid w:val="00586DBA"/>
    <w:rsid w:val="00590B67"/>
    <w:rsid w:val="00591155"/>
    <w:rsid w:val="0059180C"/>
    <w:rsid w:val="0059265B"/>
    <w:rsid w:val="00594DC7"/>
    <w:rsid w:val="00595A5B"/>
    <w:rsid w:val="00595C06"/>
    <w:rsid w:val="00595E8C"/>
    <w:rsid w:val="0059682F"/>
    <w:rsid w:val="005A08FE"/>
    <w:rsid w:val="005A0D06"/>
    <w:rsid w:val="005A2215"/>
    <w:rsid w:val="005A2E4E"/>
    <w:rsid w:val="005A48A7"/>
    <w:rsid w:val="005A6CCE"/>
    <w:rsid w:val="005B0BBE"/>
    <w:rsid w:val="005B205D"/>
    <w:rsid w:val="005B2E29"/>
    <w:rsid w:val="005B4816"/>
    <w:rsid w:val="005B53DB"/>
    <w:rsid w:val="005B6EAA"/>
    <w:rsid w:val="005B74C6"/>
    <w:rsid w:val="005B7CF8"/>
    <w:rsid w:val="005C07B3"/>
    <w:rsid w:val="005C1045"/>
    <w:rsid w:val="005C1642"/>
    <w:rsid w:val="005C281B"/>
    <w:rsid w:val="005C2BD5"/>
    <w:rsid w:val="005C43F1"/>
    <w:rsid w:val="005C4DC3"/>
    <w:rsid w:val="005C4E49"/>
    <w:rsid w:val="005C52C0"/>
    <w:rsid w:val="005C5DB2"/>
    <w:rsid w:val="005C5FEF"/>
    <w:rsid w:val="005D03AC"/>
    <w:rsid w:val="005D2FBE"/>
    <w:rsid w:val="005D3473"/>
    <w:rsid w:val="005D34EF"/>
    <w:rsid w:val="005D397C"/>
    <w:rsid w:val="005D3C08"/>
    <w:rsid w:val="005D50BE"/>
    <w:rsid w:val="005D6E26"/>
    <w:rsid w:val="005D7ADB"/>
    <w:rsid w:val="005E1534"/>
    <w:rsid w:val="005E23A2"/>
    <w:rsid w:val="005E300C"/>
    <w:rsid w:val="005E3131"/>
    <w:rsid w:val="005E6269"/>
    <w:rsid w:val="005E727C"/>
    <w:rsid w:val="005F3CA5"/>
    <w:rsid w:val="005F5D7F"/>
    <w:rsid w:val="005F62C6"/>
    <w:rsid w:val="00600C45"/>
    <w:rsid w:val="00602713"/>
    <w:rsid w:val="00603FB7"/>
    <w:rsid w:val="006056AC"/>
    <w:rsid w:val="00605F30"/>
    <w:rsid w:val="00605FC2"/>
    <w:rsid w:val="006071EA"/>
    <w:rsid w:val="00607C0F"/>
    <w:rsid w:val="006105F4"/>
    <w:rsid w:val="006164D6"/>
    <w:rsid w:val="00617278"/>
    <w:rsid w:val="00620574"/>
    <w:rsid w:val="00620896"/>
    <w:rsid w:val="00622BD6"/>
    <w:rsid w:val="00625753"/>
    <w:rsid w:val="00625C80"/>
    <w:rsid w:val="00626508"/>
    <w:rsid w:val="00626C91"/>
    <w:rsid w:val="00627A58"/>
    <w:rsid w:val="00631BF8"/>
    <w:rsid w:val="00631FA9"/>
    <w:rsid w:val="00631FE9"/>
    <w:rsid w:val="0063438F"/>
    <w:rsid w:val="00634528"/>
    <w:rsid w:val="00635002"/>
    <w:rsid w:val="00635021"/>
    <w:rsid w:val="00635040"/>
    <w:rsid w:val="00635D36"/>
    <w:rsid w:val="00635ECC"/>
    <w:rsid w:val="00636568"/>
    <w:rsid w:val="0064062E"/>
    <w:rsid w:val="006406C0"/>
    <w:rsid w:val="00642714"/>
    <w:rsid w:val="00642CF1"/>
    <w:rsid w:val="00642D10"/>
    <w:rsid w:val="00644176"/>
    <w:rsid w:val="006448E3"/>
    <w:rsid w:val="0064549C"/>
    <w:rsid w:val="00645A05"/>
    <w:rsid w:val="006516B0"/>
    <w:rsid w:val="00654FC2"/>
    <w:rsid w:val="00656131"/>
    <w:rsid w:val="00657505"/>
    <w:rsid w:val="00657889"/>
    <w:rsid w:val="006611FC"/>
    <w:rsid w:val="006620E8"/>
    <w:rsid w:val="00662430"/>
    <w:rsid w:val="00664EDD"/>
    <w:rsid w:val="00665011"/>
    <w:rsid w:val="0066690D"/>
    <w:rsid w:val="00666CA9"/>
    <w:rsid w:val="006670C0"/>
    <w:rsid w:val="00670EBA"/>
    <w:rsid w:val="00672172"/>
    <w:rsid w:val="00673435"/>
    <w:rsid w:val="00673B8D"/>
    <w:rsid w:val="0068076B"/>
    <w:rsid w:val="006812BB"/>
    <w:rsid w:val="00682411"/>
    <w:rsid w:val="0068253D"/>
    <w:rsid w:val="00682B99"/>
    <w:rsid w:val="00683753"/>
    <w:rsid w:val="00685D17"/>
    <w:rsid w:val="00687001"/>
    <w:rsid w:val="0068723A"/>
    <w:rsid w:val="006920B1"/>
    <w:rsid w:val="006920D6"/>
    <w:rsid w:val="0069247E"/>
    <w:rsid w:val="00692BB4"/>
    <w:rsid w:val="00694477"/>
    <w:rsid w:val="00695049"/>
    <w:rsid w:val="00697529"/>
    <w:rsid w:val="00697EC4"/>
    <w:rsid w:val="006A0A54"/>
    <w:rsid w:val="006A2A57"/>
    <w:rsid w:val="006A4B9C"/>
    <w:rsid w:val="006A4CC0"/>
    <w:rsid w:val="006A58F2"/>
    <w:rsid w:val="006A6A0F"/>
    <w:rsid w:val="006A6E40"/>
    <w:rsid w:val="006B010B"/>
    <w:rsid w:val="006B1E28"/>
    <w:rsid w:val="006B45A2"/>
    <w:rsid w:val="006B4C74"/>
    <w:rsid w:val="006B55A8"/>
    <w:rsid w:val="006B62C3"/>
    <w:rsid w:val="006B7CC3"/>
    <w:rsid w:val="006C14E2"/>
    <w:rsid w:val="006C1658"/>
    <w:rsid w:val="006C35F5"/>
    <w:rsid w:val="006C4813"/>
    <w:rsid w:val="006C497B"/>
    <w:rsid w:val="006C4E4C"/>
    <w:rsid w:val="006C52A6"/>
    <w:rsid w:val="006C7B63"/>
    <w:rsid w:val="006D1F88"/>
    <w:rsid w:val="006D347C"/>
    <w:rsid w:val="006D3ED5"/>
    <w:rsid w:val="006D4E3D"/>
    <w:rsid w:val="006D4F95"/>
    <w:rsid w:val="006D5D0C"/>
    <w:rsid w:val="006D7D12"/>
    <w:rsid w:val="006D7E41"/>
    <w:rsid w:val="006E1677"/>
    <w:rsid w:val="006E23C6"/>
    <w:rsid w:val="006E2923"/>
    <w:rsid w:val="006E3388"/>
    <w:rsid w:val="006E4308"/>
    <w:rsid w:val="006E58D9"/>
    <w:rsid w:val="006E7AFA"/>
    <w:rsid w:val="006F0EC3"/>
    <w:rsid w:val="006F3522"/>
    <w:rsid w:val="006F6D78"/>
    <w:rsid w:val="00701C72"/>
    <w:rsid w:val="00702E11"/>
    <w:rsid w:val="00703442"/>
    <w:rsid w:val="00704312"/>
    <w:rsid w:val="00704BF6"/>
    <w:rsid w:val="00704C4D"/>
    <w:rsid w:val="00705B7D"/>
    <w:rsid w:val="0070744F"/>
    <w:rsid w:val="007128D9"/>
    <w:rsid w:val="007156B2"/>
    <w:rsid w:val="0071590E"/>
    <w:rsid w:val="00715B9F"/>
    <w:rsid w:val="00717682"/>
    <w:rsid w:val="00717C36"/>
    <w:rsid w:val="00720B85"/>
    <w:rsid w:val="0072184E"/>
    <w:rsid w:val="00722BC3"/>
    <w:rsid w:val="00723954"/>
    <w:rsid w:val="00723B18"/>
    <w:rsid w:val="007243E1"/>
    <w:rsid w:val="007249C5"/>
    <w:rsid w:val="00724E73"/>
    <w:rsid w:val="00724F89"/>
    <w:rsid w:val="007253FD"/>
    <w:rsid w:val="0072556D"/>
    <w:rsid w:val="00727FD2"/>
    <w:rsid w:val="00732443"/>
    <w:rsid w:val="0073579C"/>
    <w:rsid w:val="00736FEA"/>
    <w:rsid w:val="00741EA6"/>
    <w:rsid w:val="00745581"/>
    <w:rsid w:val="00747843"/>
    <w:rsid w:val="00750996"/>
    <w:rsid w:val="00751177"/>
    <w:rsid w:val="00751323"/>
    <w:rsid w:val="007537E5"/>
    <w:rsid w:val="0075492C"/>
    <w:rsid w:val="00754FE9"/>
    <w:rsid w:val="00757240"/>
    <w:rsid w:val="007602CE"/>
    <w:rsid w:val="007642E8"/>
    <w:rsid w:val="007657E9"/>
    <w:rsid w:val="00766972"/>
    <w:rsid w:val="007713CC"/>
    <w:rsid w:val="0077199F"/>
    <w:rsid w:val="00771C58"/>
    <w:rsid w:val="0077210C"/>
    <w:rsid w:val="0077282A"/>
    <w:rsid w:val="007735A8"/>
    <w:rsid w:val="00777B7D"/>
    <w:rsid w:val="0078016C"/>
    <w:rsid w:val="0078112D"/>
    <w:rsid w:val="00784F88"/>
    <w:rsid w:val="00785FDC"/>
    <w:rsid w:val="00786297"/>
    <w:rsid w:val="00787E98"/>
    <w:rsid w:val="00792462"/>
    <w:rsid w:val="0079262D"/>
    <w:rsid w:val="00793B76"/>
    <w:rsid w:val="00794493"/>
    <w:rsid w:val="00794A9A"/>
    <w:rsid w:val="00796552"/>
    <w:rsid w:val="0079794B"/>
    <w:rsid w:val="007A1E1C"/>
    <w:rsid w:val="007A2CBB"/>
    <w:rsid w:val="007A3144"/>
    <w:rsid w:val="007A32B3"/>
    <w:rsid w:val="007A49E6"/>
    <w:rsid w:val="007A5E5F"/>
    <w:rsid w:val="007A5FA7"/>
    <w:rsid w:val="007A62A6"/>
    <w:rsid w:val="007B1C58"/>
    <w:rsid w:val="007C05E7"/>
    <w:rsid w:val="007C15F0"/>
    <w:rsid w:val="007C196B"/>
    <w:rsid w:val="007C3AD0"/>
    <w:rsid w:val="007C6CC4"/>
    <w:rsid w:val="007D39C0"/>
    <w:rsid w:val="007D5F3F"/>
    <w:rsid w:val="007D6AED"/>
    <w:rsid w:val="007E0D95"/>
    <w:rsid w:val="007E191F"/>
    <w:rsid w:val="007E2037"/>
    <w:rsid w:val="007E2B79"/>
    <w:rsid w:val="007E3431"/>
    <w:rsid w:val="007E3524"/>
    <w:rsid w:val="007E3B49"/>
    <w:rsid w:val="007E5E6F"/>
    <w:rsid w:val="007E5F77"/>
    <w:rsid w:val="007E616F"/>
    <w:rsid w:val="007F00D8"/>
    <w:rsid w:val="007F0955"/>
    <w:rsid w:val="007F4A77"/>
    <w:rsid w:val="007F4EA0"/>
    <w:rsid w:val="007F7B01"/>
    <w:rsid w:val="00801927"/>
    <w:rsid w:val="008030AC"/>
    <w:rsid w:val="00804283"/>
    <w:rsid w:val="008048B8"/>
    <w:rsid w:val="00805B14"/>
    <w:rsid w:val="00810823"/>
    <w:rsid w:val="0081206D"/>
    <w:rsid w:val="008142B5"/>
    <w:rsid w:val="00815917"/>
    <w:rsid w:val="00817A7A"/>
    <w:rsid w:val="008215C8"/>
    <w:rsid w:val="008226C7"/>
    <w:rsid w:val="008264E7"/>
    <w:rsid w:val="00830CC2"/>
    <w:rsid w:val="00830FAA"/>
    <w:rsid w:val="008310C2"/>
    <w:rsid w:val="008343E4"/>
    <w:rsid w:val="008373F7"/>
    <w:rsid w:val="00840111"/>
    <w:rsid w:val="00840394"/>
    <w:rsid w:val="00842BE7"/>
    <w:rsid w:val="008456BA"/>
    <w:rsid w:val="0084748C"/>
    <w:rsid w:val="00847681"/>
    <w:rsid w:val="00847C9F"/>
    <w:rsid w:val="008522FC"/>
    <w:rsid w:val="0085247A"/>
    <w:rsid w:val="0085380F"/>
    <w:rsid w:val="0085482D"/>
    <w:rsid w:val="00854B92"/>
    <w:rsid w:val="00855490"/>
    <w:rsid w:val="00855942"/>
    <w:rsid w:val="00856995"/>
    <w:rsid w:val="0086044E"/>
    <w:rsid w:val="00861C9E"/>
    <w:rsid w:val="00862665"/>
    <w:rsid w:val="00862D28"/>
    <w:rsid w:val="00863458"/>
    <w:rsid w:val="008634F0"/>
    <w:rsid w:val="00865758"/>
    <w:rsid w:val="00866013"/>
    <w:rsid w:val="00871C75"/>
    <w:rsid w:val="008725FD"/>
    <w:rsid w:val="00872A0F"/>
    <w:rsid w:val="0087352B"/>
    <w:rsid w:val="0087415C"/>
    <w:rsid w:val="00880035"/>
    <w:rsid w:val="00880904"/>
    <w:rsid w:val="00881C2F"/>
    <w:rsid w:val="00884272"/>
    <w:rsid w:val="0088560B"/>
    <w:rsid w:val="008858A8"/>
    <w:rsid w:val="00887394"/>
    <w:rsid w:val="00890CF7"/>
    <w:rsid w:val="00891B33"/>
    <w:rsid w:val="00893502"/>
    <w:rsid w:val="00893CBE"/>
    <w:rsid w:val="00895B71"/>
    <w:rsid w:val="00896220"/>
    <w:rsid w:val="008974FF"/>
    <w:rsid w:val="008A08AB"/>
    <w:rsid w:val="008A42AD"/>
    <w:rsid w:val="008A5417"/>
    <w:rsid w:val="008A6FAB"/>
    <w:rsid w:val="008A7ACB"/>
    <w:rsid w:val="008B01A2"/>
    <w:rsid w:val="008B034C"/>
    <w:rsid w:val="008B107B"/>
    <w:rsid w:val="008B348A"/>
    <w:rsid w:val="008B44D6"/>
    <w:rsid w:val="008B7291"/>
    <w:rsid w:val="008B7392"/>
    <w:rsid w:val="008C007C"/>
    <w:rsid w:val="008C036E"/>
    <w:rsid w:val="008C279D"/>
    <w:rsid w:val="008C2B91"/>
    <w:rsid w:val="008C4BBD"/>
    <w:rsid w:val="008C5A8B"/>
    <w:rsid w:val="008C7607"/>
    <w:rsid w:val="008D0B11"/>
    <w:rsid w:val="008D2B93"/>
    <w:rsid w:val="008D3550"/>
    <w:rsid w:val="008D37BC"/>
    <w:rsid w:val="008D3B17"/>
    <w:rsid w:val="008D3C15"/>
    <w:rsid w:val="008E130D"/>
    <w:rsid w:val="008E19F6"/>
    <w:rsid w:val="008E2BC6"/>
    <w:rsid w:val="008E2D04"/>
    <w:rsid w:val="008E3464"/>
    <w:rsid w:val="008E362D"/>
    <w:rsid w:val="008E62CD"/>
    <w:rsid w:val="008E635E"/>
    <w:rsid w:val="008E79E0"/>
    <w:rsid w:val="008E7D4C"/>
    <w:rsid w:val="008F025B"/>
    <w:rsid w:val="008F284A"/>
    <w:rsid w:val="008F3A46"/>
    <w:rsid w:val="008F3D9E"/>
    <w:rsid w:val="008F5DAE"/>
    <w:rsid w:val="008F76FD"/>
    <w:rsid w:val="00900369"/>
    <w:rsid w:val="00903A9C"/>
    <w:rsid w:val="00906769"/>
    <w:rsid w:val="009068E2"/>
    <w:rsid w:val="0091243F"/>
    <w:rsid w:val="00914BA5"/>
    <w:rsid w:val="00916DEE"/>
    <w:rsid w:val="009202C3"/>
    <w:rsid w:val="00920DF1"/>
    <w:rsid w:val="00920FB5"/>
    <w:rsid w:val="00922033"/>
    <w:rsid w:val="00924203"/>
    <w:rsid w:val="0092434C"/>
    <w:rsid w:val="009267D7"/>
    <w:rsid w:val="009278BD"/>
    <w:rsid w:val="00930BE8"/>
    <w:rsid w:val="00931866"/>
    <w:rsid w:val="0093249A"/>
    <w:rsid w:val="00933347"/>
    <w:rsid w:val="0093417B"/>
    <w:rsid w:val="0093471F"/>
    <w:rsid w:val="00935E4E"/>
    <w:rsid w:val="00942ED9"/>
    <w:rsid w:val="00943173"/>
    <w:rsid w:val="0094319C"/>
    <w:rsid w:val="00943FB7"/>
    <w:rsid w:val="009514AC"/>
    <w:rsid w:val="00962CBD"/>
    <w:rsid w:val="00964005"/>
    <w:rsid w:val="009651F6"/>
    <w:rsid w:val="00966F19"/>
    <w:rsid w:val="0097010A"/>
    <w:rsid w:val="00970380"/>
    <w:rsid w:val="00974183"/>
    <w:rsid w:val="00974770"/>
    <w:rsid w:val="00977012"/>
    <w:rsid w:val="00977619"/>
    <w:rsid w:val="00977C15"/>
    <w:rsid w:val="00981B82"/>
    <w:rsid w:val="0098272D"/>
    <w:rsid w:val="009866E0"/>
    <w:rsid w:val="00990583"/>
    <w:rsid w:val="00993504"/>
    <w:rsid w:val="00993F2A"/>
    <w:rsid w:val="00996993"/>
    <w:rsid w:val="009A2D43"/>
    <w:rsid w:val="009A3F68"/>
    <w:rsid w:val="009A4F70"/>
    <w:rsid w:val="009A66D3"/>
    <w:rsid w:val="009A6EB1"/>
    <w:rsid w:val="009A752C"/>
    <w:rsid w:val="009B0CE8"/>
    <w:rsid w:val="009B4025"/>
    <w:rsid w:val="009B5853"/>
    <w:rsid w:val="009B7210"/>
    <w:rsid w:val="009B7C81"/>
    <w:rsid w:val="009C07F4"/>
    <w:rsid w:val="009C1B58"/>
    <w:rsid w:val="009C6F6D"/>
    <w:rsid w:val="009D0C67"/>
    <w:rsid w:val="009D3EB4"/>
    <w:rsid w:val="009D444B"/>
    <w:rsid w:val="009D6093"/>
    <w:rsid w:val="009E0211"/>
    <w:rsid w:val="009E4103"/>
    <w:rsid w:val="009E4AE3"/>
    <w:rsid w:val="009E4F29"/>
    <w:rsid w:val="009E52D9"/>
    <w:rsid w:val="009E5D32"/>
    <w:rsid w:val="009E5ED0"/>
    <w:rsid w:val="009F0A9D"/>
    <w:rsid w:val="009F28D9"/>
    <w:rsid w:val="009F3871"/>
    <w:rsid w:val="009F443E"/>
    <w:rsid w:val="009F4682"/>
    <w:rsid w:val="009F498F"/>
    <w:rsid w:val="009F5171"/>
    <w:rsid w:val="009F5FE7"/>
    <w:rsid w:val="009F65DB"/>
    <w:rsid w:val="00A01AEE"/>
    <w:rsid w:val="00A02D8D"/>
    <w:rsid w:val="00A038E5"/>
    <w:rsid w:val="00A0408A"/>
    <w:rsid w:val="00A063A1"/>
    <w:rsid w:val="00A1174C"/>
    <w:rsid w:val="00A12CD8"/>
    <w:rsid w:val="00A1440E"/>
    <w:rsid w:val="00A1496D"/>
    <w:rsid w:val="00A14AB7"/>
    <w:rsid w:val="00A154E3"/>
    <w:rsid w:val="00A15AE5"/>
    <w:rsid w:val="00A16ED2"/>
    <w:rsid w:val="00A17C48"/>
    <w:rsid w:val="00A2155D"/>
    <w:rsid w:val="00A248B3"/>
    <w:rsid w:val="00A300A3"/>
    <w:rsid w:val="00A3145A"/>
    <w:rsid w:val="00A32FB8"/>
    <w:rsid w:val="00A35A40"/>
    <w:rsid w:val="00A37CD0"/>
    <w:rsid w:val="00A4094E"/>
    <w:rsid w:val="00A4136C"/>
    <w:rsid w:val="00A42498"/>
    <w:rsid w:val="00A431B1"/>
    <w:rsid w:val="00A43604"/>
    <w:rsid w:val="00A45C52"/>
    <w:rsid w:val="00A5025F"/>
    <w:rsid w:val="00A50555"/>
    <w:rsid w:val="00A52E9D"/>
    <w:rsid w:val="00A535CD"/>
    <w:rsid w:val="00A53680"/>
    <w:rsid w:val="00A60ABE"/>
    <w:rsid w:val="00A65453"/>
    <w:rsid w:val="00A67933"/>
    <w:rsid w:val="00A70976"/>
    <w:rsid w:val="00A71033"/>
    <w:rsid w:val="00A73E4A"/>
    <w:rsid w:val="00A74A2B"/>
    <w:rsid w:val="00A75778"/>
    <w:rsid w:val="00A758E0"/>
    <w:rsid w:val="00A77ED1"/>
    <w:rsid w:val="00A804D1"/>
    <w:rsid w:val="00A813A2"/>
    <w:rsid w:val="00A81D45"/>
    <w:rsid w:val="00A834A2"/>
    <w:rsid w:val="00A84883"/>
    <w:rsid w:val="00A85732"/>
    <w:rsid w:val="00A90B86"/>
    <w:rsid w:val="00A9143B"/>
    <w:rsid w:val="00A94164"/>
    <w:rsid w:val="00A94200"/>
    <w:rsid w:val="00A95A02"/>
    <w:rsid w:val="00A95AF2"/>
    <w:rsid w:val="00A96DE3"/>
    <w:rsid w:val="00AA37A8"/>
    <w:rsid w:val="00AA59FE"/>
    <w:rsid w:val="00AA5DBC"/>
    <w:rsid w:val="00AA62A7"/>
    <w:rsid w:val="00AA7936"/>
    <w:rsid w:val="00AB152C"/>
    <w:rsid w:val="00AB17AE"/>
    <w:rsid w:val="00AB20FE"/>
    <w:rsid w:val="00AC167E"/>
    <w:rsid w:val="00AC2EE7"/>
    <w:rsid w:val="00AC317A"/>
    <w:rsid w:val="00AC4764"/>
    <w:rsid w:val="00AC5783"/>
    <w:rsid w:val="00AC61A3"/>
    <w:rsid w:val="00AC7983"/>
    <w:rsid w:val="00AD0EDE"/>
    <w:rsid w:val="00AD14F3"/>
    <w:rsid w:val="00AD1569"/>
    <w:rsid w:val="00AD15F7"/>
    <w:rsid w:val="00AD3504"/>
    <w:rsid w:val="00AD3816"/>
    <w:rsid w:val="00AD65C8"/>
    <w:rsid w:val="00AD71C2"/>
    <w:rsid w:val="00AE4A23"/>
    <w:rsid w:val="00AE5E93"/>
    <w:rsid w:val="00AE6875"/>
    <w:rsid w:val="00AE6934"/>
    <w:rsid w:val="00AE7742"/>
    <w:rsid w:val="00AF19DE"/>
    <w:rsid w:val="00AF32C3"/>
    <w:rsid w:val="00AF3D7A"/>
    <w:rsid w:val="00AF6171"/>
    <w:rsid w:val="00AF66B1"/>
    <w:rsid w:val="00AF6CA7"/>
    <w:rsid w:val="00B002CB"/>
    <w:rsid w:val="00B00460"/>
    <w:rsid w:val="00B028A0"/>
    <w:rsid w:val="00B034CD"/>
    <w:rsid w:val="00B043D3"/>
    <w:rsid w:val="00B10833"/>
    <w:rsid w:val="00B11679"/>
    <w:rsid w:val="00B12D74"/>
    <w:rsid w:val="00B13106"/>
    <w:rsid w:val="00B159C8"/>
    <w:rsid w:val="00B16EE1"/>
    <w:rsid w:val="00B20E8D"/>
    <w:rsid w:val="00B2108A"/>
    <w:rsid w:val="00B2189B"/>
    <w:rsid w:val="00B24A64"/>
    <w:rsid w:val="00B267C5"/>
    <w:rsid w:val="00B278E7"/>
    <w:rsid w:val="00B3050C"/>
    <w:rsid w:val="00B3269F"/>
    <w:rsid w:val="00B3273D"/>
    <w:rsid w:val="00B33457"/>
    <w:rsid w:val="00B33C26"/>
    <w:rsid w:val="00B40642"/>
    <w:rsid w:val="00B40B2C"/>
    <w:rsid w:val="00B41D7B"/>
    <w:rsid w:val="00B421EB"/>
    <w:rsid w:val="00B45A04"/>
    <w:rsid w:val="00B51E55"/>
    <w:rsid w:val="00B527F7"/>
    <w:rsid w:val="00B528A7"/>
    <w:rsid w:val="00B533CA"/>
    <w:rsid w:val="00B538EB"/>
    <w:rsid w:val="00B54A63"/>
    <w:rsid w:val="00B54A7D"/>
    <w:rsid w:val="00B55F66"/>
    <w:rsid w:val="00B55FE3"/>
    <w:rsid w:val="00B57120"/>
    <w:rsid w:val="00B57FAF"/>
    <w:rsid w:val="00B60995"/>
    <w:rsid w:val="00B6137F"/>
    <w:rsid w:val="00B62B12"/>
    <w:rsid w:val="00B64434"/>
    <w:rsid w:val="00B65342"/>
    <w:rsid w:val="00B66848"/>
    <w:rsid w:val="00B66995"/>
    <w:rsid w:val="00B677DE"/>
    <w:rsid w:val="00B70CC1"/>
    <w:rsid w:val="00B71D3A"/>
    <w:rsid w:val="00B73328"/>
    <w:rsid w:val="00B73813"/>
    <w:rsid w:val="00B754AD"/>
    <w:rsid w:val="00B82127"/>
    <w:rsid w:val="00B84282"/>
    <w:rsid w:val="00B8537B"/>
    <w:rsid w:val="00B85577"/>
    <w:rsid w:val="00B85D85"/>
    <w:rsid w:val="00B86DCE"/>
    <w:rsid w:val="00B91FBB"/>
    <w:rsid w:val="00B922BF"/>
    <w:rsid w:val="00B96BD4"/>
    <w:rsid w:val="00B978B5"/>
    <w:rsid w:val="00B97BF8"/>
    <w:rsid w:val="00BA1754"/>
    <w:rsid w:val="00BA1952"/>
    <w:rsid w:val="00BA3D6B"/>
    <w:rsid w:val="00BA4057"/>
    <w:rsid w:val="00BA430B"/>
    <w:rsid w:val="00BA4534"/>
    <w:rsid w:val="00BA5847"/>
    <w:rsid w:val="00BA59E2"/>
    <w:rsid w:val="00BA5FE5"/>
    <w:rsid w:val="00BA6253"/>
    <w:rsid w:val="00BB0836"/>
    <w:rsid w:val="00BB0AEF"/>
    <w:rsid w:val="00BB0D62"/>
    <w:rsid w:val="00BB1D08"/>
    <w:rsid w:val="00BB7B0F"/>
    <w:rsid w:val="00BC088A"/>
    <w:rsid w:val="00BC1C52"/>
    <w:rsid w:val="00BC2846"/>
    <w:rsid w:val="00BC4F06"/>
    <w:rsid w:val="00BC4F76"/>
    <w:rsid w:val="00BC55A0"/>
    <w:rsid w:val="00BC693B"/>
    <w:rsid w:val="00BD05AA"/>
    <w:rsid w:val="00BD0D00"/>
    <w:rsid w:val="00BD1C5F"/>
    <w:rsid w:val="00BD326C"/>
    <w:rsid w:val="00BD38FA"/>
    <w:rsid w:val="00BD4BED"/>
    <w:rsid w:val="00BD4FCE"/>
    <w:rsid w:val="00BE025E"/>
    <w:rsid w:val="00BE0487"/>
    <w:rsid w:val="00BE47F2"/>
    <w:rsid w:val="00BE5EDE"/>
    <w:rsid w:val="00BF381F"/>
    <w:rsid w:val="00BF6C4B"/>
    <w:rsid w:val="00BF73AE"/>
    <w:rsid w:val="00BF750A"/>
    <w:rsid w:val="00C00D33"/>
    <w:rsid w:val="00C01E70"/>
    <w:rsid w:val="00C02719"/>
    <w:rsid w:val="00C04491"/>
    <w:rsid w:val="00C052A6"/>
    <w:rsid w:val="00C05558"/>
    <w:rsid w:val="00C10075"/>
    <w:rsid w:val="00C106FE"/>
    <w:rsid w:val="00C11157"/>
    <w:rsid w:val="00C1182E"/>
    <w:rsid w:val="00C1189B"/>
    <w:rsid w:val="00C13582"/>
    <w:rsid w:val="00C139FD"/>
    <w:rsid w:val="00C13ECF"/>
    <w:rsid w:val="00C14177"/>
    <w:rsid w:val="00C14B32"/>
    <w:rsid w:val="00C1554C"/>
    <w:rsid w:val="00C15BCA"/>
    <w:rsid w:val="00C16FF5"/>
    <w:rsid w:val="00C233DA"/>
    <w:rsid w:val="00C25440"/>
    <w:rsid w:val="00C272AB"/>
    <w:rsid w:val="00C27FA4"/>
    <w:rsid w:val="00C338F7"/>
    <w:rsid w:val="00C33F6C"/>
    <w:rsid w:val="00C34F5D"/>
    <w:rsid w:val="00C35E18"/>
    <w:rsid w:val="00C37981"/>
    <w:rsid w:val="00C41DB9"/>
    <w:rsid w:val="00C47E0D"/>
    <w:rsid w:val="00C506CE"/>
    <w:rsid w:val="00C5129B"/>
    <w:rsid w:val="00C52D95"/>
    <w:rsid w:val="00C52F73"/>
    <w:rsid w:val="00C538E9"/>
    <w:rsid w:val="00C53A15"/>
    <w:rsid w:val="00C53BE5"/>
    <w:rsid w:val="00C5422C"/>
    <w:rsid w:val="00C54B52"/>
    <w:rsid w:val="00C56EAF"/>
    <w:rsid w:val="00C64B62"/>
    <w:rsid w:val="00C66AEF"/>
    <w:rsid w:val="00C74EEB"/>
    <w:rsid w:val="00C75172"/>
    <w:rsid w:val="00C811ED"/>
    <w:rsid w:val="00C83263"/>
    <w:rsid w:val="00C84C3C"/>
    <w:rsid w:val="00C86C1D"/>
    <w:rsid w:val="00C87389"/>
    <w:rsid w:val="00C87D3A"/>
    <w:rsid w:val="00C92091"/>
    <w:rsid w:val="00C926CD"/>
    <w:rsid w:val="00C9299D"/>
    <w:rsid w:val="00C957B6"/>
    <w:rsid w:val="00CA4214"/>
    <w:rsid w:val="00CA670C"/>
    <w:rsid w:val="00CA6F05"/>
    <w:rsid w:val="00CB0A6E"/>
    <w:rsid w:val="00CB12C7"/>
    <w:rsid w:val="00CB2284"/>
    <w:rsid w:val="00CB2DE2"/>
    <w:rsid w:val="00CB4052"/>
    <w:rsid w:val="00CC0D07"/>
    <w:rsid w:val="00CC1417"/>
    <w:rsid w:val="00CC2421"/>
    <w:rsid w:val="00CC3ACA"/>
    <w:rsid w:val="00CC59C1"/>
    <w:rsid w:val="00CD1349"/>
    <w:rsid w:val="00CD20CF"/>
    <w:rsid w:val="00CD348C"/>
    <w:rsid w:val="00CD3D99"/>
    <w:rsid w:val="00CD544B"/>
    <w:rsid w:val="00CD5ABA"/>
    <w:rsid w:val="00CD6169"/>
    <w:rsid w:val="00CD7975"/>
    <w:rsid w:val="00CD7BCE"/>
    <w:rsid w:val="00CE2134"/>
    <w:rsid w:val="00CE2258"/>
    <w:rsid w:val="00CE5612"/>
    <w:rsid w:val="00CE6B5A"/>
    <w:rsid w:val="00CE7AB8"/>
    <w:rsid w:val="00CF4037"/>
    <w:rsid w:val="00CF4A8A"/>
    <w:rsid w:val="00D01E24"/>
    <w:rsid w:val="00D04AFF"/>
    <w:rsid w:val="00D04B64"/>
    <w:rsid w:val="00D06FC5"/>
    <w:rsid w:val="00D07BFA"/>
    <w:rsid w:val="00D07CF3"/>
    <w:rsid w:val="00D10359"/>
    <w:rsid w:val="00D1196A"/>
    <w:rsid w:val="00D15ED3"/>
    <w:rsid w:val="00D1713C"/>
    <w:rsid w:val="00D21B0E"/>
    <w:rsid w:val="00D21DB0"/>
    <w:rsid w:val="00D22F21"/>
    <w:rsid w:val="00D24A6B"/>
    <w:rsid w:val="00D24E01"/>
    <w:rsid w:val="00D26ACE"/>
    <w:rsid w:val="00D26B66"/>
    <w:rsid w:val="00D30136"/>
    <w:rsid w:val="00D354CA"/>
    <w:rsid w:val="00D367BC"/>
    <w:rsid w:val="00D3748F"/>
    <w:rsid w:val="00D43B19"/>
    <w:rsid w:val="00D43F9F"/>
    <w:rsid w:val="00D464DD"/>
    <w:rsid w:val="00D46A27"/>
    <w:rsid w:val="00D50B98"/>
    <w:rsid w:val="00D51DC4"/>
    <w:rsid w:val="00D521BF"/>
    <w:rsid w:val="00D52AED"/>
    <w:rsid w:val="00D531F1"/>
    <w:rsid w:val="00D538E6"/>
    <w:rsid w:val="00D5527F"/>
    <w:rsid w:val="00D55582"/>
    <w:rsid w:val="00D5742A"/>
    <w:rsid w:val="00D60745"/>
    <w:rsid w:val="00D61065"/>
    <w:rsid w:val="00D61B59"/>
    <w:rsid w:val="00D638F6"/>
    <w:rsid w:val="00D64061"/>
    <w:rsid w:val="00D66378"/>
    <w:rsid w:val="00D669E0"/>
    <w:rsid w:val="00D670B2"/>
    <w:rsid w:val="00D6718C"/>
    <w:rsid w:val="00D7081E"/>
    <w:rsid w:val="00D723F8"/>
    <w:rsid w:val="00D76745"/>
    <w:rsid w:val="00D80556"/>
    <w:rsid w:val="00D810FA"/>
    <w:rsid w:val="00D81D7C"/>
    <w:rsid w:val="00D82301"/>
    <w:rsid w:val="00D8270C"/>
    <w:rsid w:val="00D83F34"/>
    <w:rsid w:val="00D903A7"/>
    <w:rsid w:val="00D91300"/>
    <w:rsid w:val="00D914EA"/>
    <w:rsid w:val="00D92D42"/>
    <w:rsid w:val="00D95AEE"/>
    <w:rsid w:val="00D964EA"/>
    <w:rsid w:val="00DA1DBF"/>
    <w:rsid w:val="00DA4D47"/>
    <w:rsid w:val="00DA55AF"/>
    <w:rsid w:val="00DA5793"/>
    <w:rsid w:val="00DA6065"/>
    <w:rsid w:val="00DA6B86"/>
    <w:rsid w:val="00DA702F"/>
    <w:rsid w:val="00DB091D"/>
    <w:rsid w:val="00DB0966"/>
    <w:rsid w:val="00DB1242"/>
    <w:rsid w:val="00DB1E96"/>
    <w:rsid w:val="00DB2A70"/>
    <w:rsid w:val="00DB45BA"/>
    <w:rsid w:val="00DB59C2"/>
    <w:rsid w:val="00DB7A30"/>
    <w:rsid w:val="00DC023D"/>
    <w:rsid w:val="00DC1829"/>
    <w:rsid w:val="00DC3E5E"/>
    <w:rsid w:val="00DC4886"/>
    <w:rsid w:val="00DC5A26"/>
    <w:rsid w:val="00DD2432"/>
    <w:rsid w:val="00DD34A1"/>
    <w:rsid w:val="00DD4084"/>
    <w:rsid w:val="00DD487F"/>
    <w:rsid w:val="00DD4F48"/>
    <w:rsid w:val="00DD58F0"/>
    <w:rsid w:val="00DD63DB"/>
    <w:rsid w:val="00DE09A6"/>
    <w:rsid w:val="00DE1117"/>
    <w:rsid w:val="00DE1E1D"/>
    <w:rsid w:val="00DE443A"/>
    <w:rsid w:val="00DE4E50"/>
    <w:rsid w:val="00DE5295"/>
    <w:rsid w:val="00DF0E89"/>
    <w:rsid w:val="00DF3932"/>
    <w:rsid w:val="00DF5D0F"/>
    <w:rsid w:val="00DF6036"/>
    <w:rsid w:val="00DF60B8"/>
    <w:rsid w:val="00E01853"/>
    <w:rsid w:val="00E021D4"/>
    <w:rsid w:val="00E03738"/>
    <w:rsid w:val="00E0560A"/>
    <w:rsid w:val="00E05FBD"/>
    <w:rsid w:val="00E07641"/>
    <w:rsid w:val="00E1034D"/>
    <w:rsid w:val="00E1539B"/>
    <w:rsid w:val="00E176E9"/>
    <w:rsid w:val="00E245C5"/>
    <w:rsid w:val="00E24D8F"/>
    <w:rsid w:val="00E30E55"/>
    <w:rsid w:val="00E32272"/>
    <w:rsid w:val="00E33702"/>
    <w:rsid w:val="00E33E34"/>
    <w:rsid w:val="00E33FAC"/>
    <w:rsid w:val="00E36136"/>
    <w:rsid w:val="00E363F2"/>
    <w:rsid w:val="00E407FD"/>
    <w:rsid w:val="00E40BD6"/>
    <w:rsid w:val="00E41235"/>
    <w:rsid w:val="00E41B17"/>
    <w:rsid w:val="00E469C2"/>
    <w:rsid w:val="00E50A1B"/>
    <w:rsid w:val="00E5168B"/>
    <w:rsid w:val="00E517DF"/>
    <w:rsid w:val="00E529C4"/>
    <w:rsid w:val="00E52C1B"/>
    <w:rsid w:val="00E53D87"/>
    <w:rsid w:val="00E54BDC"/>
    <w:rsid w:val="00E5531B"/>
    <w:rsid w:val="00E5621D"/>
    <w:rsid w:val="00E568A7"/>
    <w:rsid w:val="00E56A37"/>
    <w:rsid w:val="00E600F7"/>
    <w:rsid w:val="00E61A6C"/>
    <w:rsid w:val="00E637CA"/>
    <w:rsid w:val="00E638C6"/>
    <w:rsid w:val="00E66222"/>
    <w:rsid w:val="00E71F3A"/>
    <w:rsid w:val="00E73F79"/>
    <w:rsid w:val="00E74CAA"/>
    <w:rsid w:val="00E80A40"/>
    <w:rsid w:val="00E80FE1"/>
    <w:rsid w:val="00E8330F"/>
    <w:rsid w:val="00E83CF0"/>
    <w:rsid w:val="00E84573"/>
    <w:rsid w:val="00E84CAB"/>
    <w:rsid w:val="00E8659B"/>
    <w:rsid w:val="00E86858"/>
    <w:rsid w:val="00E86C58"/>
    <w:rsid w:val="00E95444"/>
    <w:rsid w:val="00E95CE1"/>
    <w:rsid w:val="00E96852"/>
    <w:rsid w:val="00E97030"/>
    <w:rsid w:val="00EA0684"/>
    <w:rsid w:val="00EA1B92"/>
    <w:rsid w:val="00EA3519"/>
    <w:rsid w:val="00EA7268"/>
    <w:rsid w:val="00EB19C9"/>
    <w:rsid w:val="00EB2132"/>
    <w:rsid w:val="00EB31A2"/>
    <w:rsid w:val="00EB38A7"/>
    <w:rsid w:val="00EB4C5E"/>
    <w:rsid w:val="00EB4E01"/>
    <w:rsid w:val="00EB59F8"/>
    <w:rsid w:val="00EB5EF9"/>
    <w:rsid w:val="00EB69E1"/>
    <w:rsid w:val="00EC31DD"/>
    <w:rsid w:val="00EC3583"/>
    <w:rsid w:val="00EC5EDA"/>
    <w:rsid w:val="00EC662A"/>
    <w:rsid w:val="00EC7A08"/>
    <w:rsid w:val="00ED0983"/>
    <w:rsid w:val="00ED0A2F"/>
    <w:rsid w:val="00ED189D"/>
    <w:rsid w:val="00ED2797"/>
    <w:rsid w:val="00ED2E14"/>
    <w:rsid w:val="00ED3EFC"/>
    <w:rsid w:val="00ED77A2"/>
    <w:rsid w:val="00ED7F38"/>
    <w:rsid w:val="00EE011D"/>
    <w:rsid w:val="00EE04A0"/>
    <w:rsid w:val="00EE0AD5"/>
    <w:rsid w:val="00EE1A40"/>
    <w:rsid w:val="00EE2ACD"/>
    <w:rsid w:val="00EE300C"/>
    <w:rsid w:val="00EE32F3"/>
    <w:rsid w:val="00EE32F9"/>
    <w:rsid w:val="00EE39AD"/>
    <w:rsid w:val="00EE4AD8"/>
    <w:rsid w:val="00EE4F8C"/>
    <w:rsid w:val="00EE5FED"/>
    <w:rsid w:val="00EE7D42"/>
    <w:rsid w:val="00EF122B"/>
    <w:rsid w:val="00EF2833"/>
    <w:rsid w:val="00EF359F"/>
    <w:rsid w:val="00EF44A9"/>
    <w:rsid w:val="00EF5628"/>
    <w:rsid w:val="00EF5BDC"/>
    <w:rsid w:val="00EF7659"/>
    <w:rsid w:val="00F01986"/>
    <w:rsid w:val="00F020F7"/>
    <w:rsid w:val="00F03CF8"/>
    <w:rsid w:val="00F0429B"/>
    <w:rsid w:val="00F07676"/>
    <w:rsid w:val="00F07FA4"/>
    <w:rsid w:val="00F10609"/>
    <w:rsid w:val="00F154A3"/>
    <w:rsid w:val="00F17A14"/>
    <w:rsid w:val="00F205CB"/>
    <w:rsid w:val="00F20D35"/>
    <w:rsid w:val="00F20F5A"/>
    <w:rsid w:val="00F2278D"/>
    <w:rsid w:val="00F22979"/>
    <w:rsid w:val="00F26A05"/>
    <w:rsid w:val="00F27427"/>
    <w:rsid w:val="00F30840"/>
    <w:rsid w:val="00F30CD2"/>
    <w:rsid w:val="00F319C5"/>
    <w:rsid w:val="00F32AF6"/>
    <w:rsid w:val="00F33837"/>
    <w:rsid w:val="00F34836"/>
    <w:rsid w:val="00F35868"/>
    <w:rsid w:val="00F35EB1"/>
    <w:rsid w:val="00F44BE3"/>
    <w:rsid w:val="00F454B0"/>
    <w:rsid w:val="00F45B2A"/>
    <w:rsid w:val="00F46C64"/>
    <w:rsid w:val="00F477A5"/>
    <w:rsid w:val="00F50D7B"/>
    <w:rsid w:val="00F50E84"/>
    <w:rsid w:val="00F52B07"/>
    <w:rsid w:val="00F52CD3"/>
    <w:rsid w:val="00F5489F"/>
    <w:rsid w:val="00F559B9"/>
    <w:rsid w:val="00F57B8F"/>
    <w:rsid w:val="00F57CB5"/>
    <w:rsid w:val="00F60687"/>
    <w:rsid w:val="00F6246F"/>
    <w:rsid w:val="00F63625"/>
    <w:rsid w:val="00F63ABC"/>
    <w:rsid w:val="00F6438D"/>
    <w:rsid w:val="00F67502"/>
    <w:rsid w:val="00F73CDE"/>
    <w:rsid w:val="00F73E79"/>
    <w:rsid w:val="00F7491B"/>
    <w:rsid w:val="00F77D4B"/>
    <w:rsid w:val="00F81A26"/>
    <w:rsid w:val="00F82B36"/>
    <w:rsid w:val="00F83313"/>
    <w:rsid w:val="00F84C6B"/>
    <w:rsid w:val="00F84E8F"/>
    <w:rsid w:val="00F85696"/>
    <w:rsid w:val="00F90492"/>
    <w:rsid w:val="00F90BE3"/>
    <w:rsid w:val="00F91A59"/>
    <w:rsid w:val="00F93989"/>
    <w:rsid w:val="00F93AE6"/>
    <w:rsid w:val="00F9786B"/>
    <w:rsid w:val="00FA1F61"/>
    <w:rsid w:val="00FA2B03"/>
    <w:rsid w:val="00FA39A2"/>
    <w:rsid w:val="00FA4597"/>
    <w:rsid w:val="00FA4A24"/>
    <w:rsid w:val="00FA4ED6"/>
    <w:rsid w:val="00FB073E"/>
    <w:rsid w:val="00FB3089"/>
    <w:rsid w:val="00FB34C4"/>
    <w:rsid w:val="00FB3E24"/>
    <w:rsid w:val="00FB6920"/>
    <w:rsid w:val="00FC0FB4"/>
    <w:rsid w:val="00FC1899"/>
    <w:rsid w:val="00FC1A9D"/>
    <w:rsid w:val="00FC4A9F"/>
    <w:rsid w:val="00FC660F"/>
    <w:rsid w:val="00FC68D9"/>
    <w:rsid w:val="00FC6B08"/>
    <w:rsid w:val="00FC7354"/>
    <w:rsid w:val="00FD1019"/>
    <w:rsid w:val="00FD117C"/>
    <w:rsid w:val="00FD1D38"/>
    <w:rsid w:val="00FD44B5"/>
    <w:rsid w:val="00FD486F"/>
    <w:rsid w:val="00FD6A26"/>
    <w:rsid w:val="00FD731F"/>
    <w:rsid w:val="00FE0867"/>
    <w:rsid w:val="00FE211A"/>
    <w:rsid w:val="00FE22D9"/>
    <w:rsid w:val="00FE301A"/>
    <w:rsid w:val="00FE6EAB"/>
    <w:rsid w:val="00FE74A1"/>
    <w:rsid w:val="00FF1128"/>
    <w:rsid w:val="00FF3991"/>
    <w:rsid w:val="00FF40EF"/>
    <w:rsid w:val="00FF5816"/>
    <w:rsid w:val="00FF5850"/>
  </w:rsids>
  <m:mathPr>
    <m:mathFont m:val="Cambria Math"/>
    <m:brkBin m:val="before"/>
    <m:brkBinSub m:val="--"/>
    <m:smallFrac m:val="0"/>
    <m:dispDef/>
    <m:lMargin m:val="0"/>
    <m:rMargin m:val="0"/>
    <m:defJc m:val="centerGroup"/>
    <m:wrapIndent m:val="1440"/>
    <m:intLim m:val="subSup"/>
    <m:naryLim m:val="undOvr"/>
  </m:mathPr>
  <w:themeFontLang w:val="nl-NL"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relative:page;mso-position-vertical-relative:page" fill="f" fillcolor="white" stroke="f">
      <v:fill color="white" on="f"/>
      <v:stroke on="f"/>
      <v:shadow color="black" opacity="49151f" offset=".74833mm,.74833mm"/>
      <v:textbox inset="0,0,0,0"/>
    </o:shapedefaults>
    <o:shapelayout v:ext="edit">
      <o:idmap v:ext="edit" data="2"/>
    </o:shapelayout>
  </w:shapeDefaults>
  <w:decimalSymbol w:val=","/>
  <w:listSeparator w:val=","/>
  <w14:docId w14:val="7CDB0ED2"/>
  <w15:docId w15:val="{FF8B804B-13F9-40BB-9227-7C4AA46F0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51D"/>
    <w:pPr>
      <w:tabs>
        <w:tab w:val="right" w:pos="0"/>
        <w:tab w:val="right" w:pos="2835"/>
      </w:tabs>
      <w:spacing w:line="240" w:lineRule="exact"/>
      <w:contextualSpacing/>
    </w:pPr>
    <w:rPr>
      <w:rFonts w:ascii="Roboto" w:eastAsia="Arial Unicode MS" w:hAnsi="Roboto"/>
      <w:noProof/>
      <w:color w:val="002A5A"/>
    </w:rPr>
  </w:style>
  <w:style w:type="paragraph" w:styleId="Heading1">
    <w:name w:val="heading 1"/>
    <w:aliases w:val="heading in toc"/>
    <w:basedOn w:val="Normal"/>
    <w:next w:val="Normal"/>
    <w:qFormat/>
    <w:rsid w:val="00515525"/>
    <w:pPr>
      <w:spacing w:after="600" w:line="240" w:lineRule="auto"/>
      <w:outlineLvl w:val="0"/>
    </w:pPr>
    <w:rPr>
      <w:rFonts w:ascii="Montserrat SemiBold" w:hAnsi="Montserrat SemiBold" w:cs="Arial Unicode MS"/>
      <w:bCs/>
      <w:color w:val="0F2E50"/>
      <w:kern w:val="32"/>
      <w:sz w:val="40"/>
      <w:szCs w:val="32"/>
    </w:rPr>
  </w:style>
  <w:style w:type="paragraph" w:styleId="Heading2">
    <w:name w:val="heading 2"/>
    <w:basedOn w:val="Normal"/>
    <w:next w:val="Normal"/>
    <w:qFormat/>
    <w:rsid w:val="00515525"/>
    <w:pPr>
      <w:keepNext/>
      <w:spacing w:before="240" w:after="240"/>
      <w:outlineLvl w:val="1"/>
    </w:pPr>
    <w:rPr>
      <w:rFonts w:ascii="Montserrat SemiBold" w:hAnsi="Montserrat SemiBold" w:cs="Arial"/>
      <w:bCs/>
      <w:iCs/>
      <w:color w:val="0F2E50"/>
      <w:sz w:val="24"/>
      <w:szCs w:val="28"/>
    </w:rPr>
  </w:style>
  <w:style w:type="paragraph" w:styleId="Heading3">
    <w:name w:val="heading 3"/>
    <w:basedOn w:val="Normal"/>
    <w:next w:val="Normal"/>
    <w:qFormat/>
    <w:rsid w:val="00515525"/>
    <w:pPr>
      <w:keepNext/>
      <w:spacing w:before="120" w:after="120"/>
      <w:outlineLvl w:val="2"/>
    </w:pPr>
    <w:rPr>
      <w:rFonts w:ascii="Montserrat SemiBold" w:hAnsi="Montserrat SemiBold" w:cs="Arial"/>
      <w:bCs/>
      <w:color w:val="0F2E50"/>
      <w:szCs w:val="26"/>
    </w:rPr>
  </w:style>
  <w:style w:type="paragraph" w:styleId="Heading4">
    <w:name w:val="heading 4"/>
    <w:basedOn w:val="Normal"/>
    <w:next w:val="Normal"/>
    <w:qFormat/>
    <w:rsid w:val="0081206D"/>
    <w:pPr>
      <w:keepNext/>
      <w:spacing w:before="260"/>
      <w:outlineLvl w:val="3"/>
    </w:pPr>
    <w:rPr>
      <w:b/>
      <w:bCs/>
      <w:color w:val="0F2E50"/>
      <w:sz w:val="1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04D1"/>
    <w:pPr>
      <w:tabs>
        <w:tab w:val="center" w:pos="4536"/>
        <w:tab w:val="right" w:pos="9072"/>
      </w:tabs>
    </w:pPr>
    <w:rPr>
      <w:rFonts w:ascii="Arial" w:eastAsia="MS Mincho" w:hAnsi="Arial"/>
      <w:sz w:val="18"/>
      <w:szCs w:val="18"/>
      <w:lang w:val="x-none"/>
    </w:rPr>
  </w:style>
  <w:style w:type="character" w:customStyle="1" w:styleId="HeaderChar">
    <w:name w:val="Header Char"/>
    <w:link w:val="Header"/>
    <w:uiPriority w:val="99"/>
    <w:rsid w:val="003604D1"/>
    <w:rPr>
      <w:rFonts w:ascii="Arial" w:hAnsi="Arial"/>
      <w:sz w:val="18"/>
      <w:szCs w:val="18"/>
      <w:lang w:eastAsia="ja-JP"/>
    </w:rPr>
  </w:style>
  <w:style w:type="paragraph" w:styleId="Footer">
    <w:name w:val="footer"/>
    <w:basedOn w:val="Normal"/>
    <w:link w:val="FooterChar"/>
    <w:uiPriority w:val="99"/>
    <w:unhideWhenUsed/>
    <w:rsid w:val="003604D1"/>
    <w:pPr>
      <w:tabs>
        <w:tab w:val="center" w:pos="4536"/>
        <w:tab w:val="right" w:pos="9072"/>
      </w:tabs>
    </w:pPr>
    <w:rPr>
      <w:rFonts w:ascii="Arial" w:eastAsia="MS Mincho" w:hAnsi="Arial"/>
      <w:sz w:val="18"/>
      <w:szCs w:val="18"/>
      <w:lang w:val="x-none"/>
    </w:rPr>
  </w:style>
  <w:style w:type="character" w:customStyle="1" w:styleId="FooterChar">
    <w:name w:val="Footer Char"/>
    <w:link w:val="Footer"/>
    <w:uiPriority w:val="99"/>
    <w:rsid w:val="003604D1"/>
    <w:rPr>
      <w:rFonts w:ascii="Arial" w:hAnsi="Arial"/>
      <w:sz w:val="18"/>
      <w:szCs w:val="18"/>
      <w:lang w:eastAsia="ja-JP"/>
    </w:rPr>
  </w:style>
  <w:style w:type="table" w:styleId="TableGrid">
    <w:name w:val="Table Grid"/>
    <w:basedOn w:val="TableNormal"/>
    <w:uiPriority w:val="59"/>
    <w:rsid w:val="00CD1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uiPriority w:val="99"/>
    <w:semiHidden/>
    <w:unhideWhenUsed/>
    <w:rsid w:val="00E83CF0"/>
  </w:style>
  <w:style w:type="numbering" w:customStyle="1" w:styleId="Nummering">
    <w:name w:val="Nummering"/>
    <w:basedOn w:val="NoList"/>
    <w:rsid w:val="00A4094E"/>
    <w:pPr>
      <w:numPr>
        <w:numId w:val="1"/>
      </w:numPr>
    </w:pPr>
  </w:style>
  <w:style w:type="paragraph" w:customStyle="1" w:styleId="kopvoorpagina2">
    <w:name w:val="kop voorpagina 2"/>
    <w:basedOn w:val="Normal"/>
    <w:rsid w:val="00662430"/>
    <w:pPr>
      <w:spacing w:line="240" w:lineRule="auto"/>
    </w:pPr>
    <w:rPr>
      <w:b/>
      <w:bCs/>
      <w:color w:val="FFFFFF"/>
      <w:sz w:val="52"/>
      <w:szCs w:val="52"/>
      <w:lang w:val="en-GB"/>
    </w:rPr>
  </w:style>
  <w:style w:type="paragraph" w:customStyle="1" w:styleId="Kopvoorpagina20">
    <w:name w:val="Kop voorpagina 2"/>
    <w:basedOn w:val="Normal"/>
    <w:rsid w:val="00662430"/>
    <w:pPr>
      <w:spacing w:line="240" w:lineRule="auto"/>
    </w:pPr>
    <w:rPr>
      <w:color w:val="FFFFFF"/>
      <w:sz w:val="40"/>
      <w:szCs w:val="40"/>
    </w:rPr>
  </w:style>
  <w:style w:type="paragraph" w:customStyle="1" w:styleId="Uitgave">
    <w:name w:val="Uitgave"/>
    <w:basedOn w:val="Normal"/>
    <w:rsid w:val="00A4094E"/>
    <w:pPr>
      <w:spacing w:line="240" w:lineRule="auto"/>
    </w:pPr>
    <w:rPr>
      <w:color w:val="FFFFFF"/>
    </w:rPr>
  </w:style>
  <w:style w:type="paragraph" w:customStyle="1" w:styleId="Paginacijfer">
    <w:name w:val="Pagina cijfer"/>
    <w:basedOn w:val="Normal"/>
    <w:rsid w:val="00BB0D62"/>
    <w:pPr>
      <w:spacing w:line="240" w:lineRule="auto"/>
      <w:jc w:val="center"/>
    </w:pPr>
    <w:rPr>
      <w:color w:val="FFFFFF"/>
      <w:sz w:val="14"/>
      <w:szCs w:val="14"/>
    </w:rPr>
  </w:style>
  <w:style w:type="character" w:styleId="Hyperlink">
    <w:name w:val="Hyperlink"/>
    <w:uiPriority w:val="99"/>
    <w:rsid w:val="007E5F77"/>
    <w:rPr>
      <w:color w:val="0000FF"/>
      <w:u w:val="single"/>
    </w:rPr>
  </w:style>
  <w:style w:type="paragraph" w:customStyle="1" w:styleId="Beeldrechts">
    <w:name w:val="Beeld rechts"/>
    <w:basedOn w:val="Normal"/>
    <w:rsid w:val="00BB0D62"/>
    <w:pPr>
      <w:spacing w:line="240" w:lineRule="auto"/>
      <w:jc w:val="right"/>
    </w:pPr>
  </w:style>
  <w:style w:type="paragraph" w:styleId="TOC1">
    <w:name w:val="toc 1"/>
    <w:basedOn w:val="Normal"/>
    <w:next w:val="Normal"/>
    <w:autoRedefine/>
    <w:uiPriority w:val="39"/>
    <w:rsid w:val="00A834A2"/>
  </w:style>
  <w:style w:type="paragraph" w:styleId="BalloonText">
    <w:name w:val="Balloon Text"/>
    <w:basedOn w:val="Normal"/>
    <w:semiHidden/>
    <w:rsid w:val="006D1F88"/>
    <w:rPr>
      <w:rFonts w:ascii="Tahoma" w:hAnsi="Tahoma" w:cs="Tahoma"/>
      <w:sz w:val="16"/>
      <w:szCs w:val="16"/>
    </w:rPr>
  </w:style>
  <w:style w:type="paragraph" w:customStyle="1" w:styleId="koppagina2-1">
    <w:name w:val="kop pagina 2 - 1"/>
    <w:basedOn w:val="Normal"/>
    <w:next w:val="Normal"/>
    <w:qFormat/>
    <w:rsid w:val="00E41235"/>
    <w:pPr>
      <w:spacing w:line="240" w:lineRule="auto"/>
    </w:pPr>
    <w:rPr>
      <w:rFonts w:ascii="Arial" w:eastAsia="MS Mincho" w:hAnsi="Arial"/>
      <w:sz w:val="32"/>
      <w:szCs w:val="32"/>
    </w:rPr>
  </w:style>
  <w:style w:type="paragraph" w:customStyle="1" w:styleId="Koppagina2-2">
    <w:name w:val="Kop pagina 2 - 2"/>
    <w:basedOn w:val="kopvoorpagina2"/>
    <w:next w:val="Normal"/>
    <w:qFormat/>
    <w:rsid w:val="00E41235"/>
    <w:rPr>
      <w:rFonts w:ascii="Arial" w:eastAsia="MS Mincho" w:hAnsi="Arial"/>
      <w:b w:val="0"/>
      <w:bCs w:val="0"/>
      <w:color w:val="auto"/>
      <w:sz w:val="60"/>
      <w:szCs w:val="60"/>
    </w:rPr>
  </w:style>
  <w:style w:type="paragraph" w:styleId="NormalWeb">
    <w:name w:val="Normal (Web)"/>
    <w:basedOn w:val="Normal"/>
    <w:uiPriority w:val="99"/>
    <w:rsid w:val="00E41235"/>
    <w:pPr>
      <w:spacing w:before="480" w:after="240" w:line="240" w:lineRule="auto"/>
    </w:pPr>
    <w:rPr>
      <w:rFonts w:ascii="MetaCorrespondence" w:hAnsi="MetaCorrespondence" w:cs="Arial Unicode MS"/>
      <w:b/>
      <w:bCs/>
      <w:sz w:val="24"/>
      <w:szCs w:val="24"/>
      <w:lang w:eastAsia="en-US"/>
    </w:rPr>
  </w:style>
  <w:style w:type="paragraph" w:customStyle="1" w:styleId="headingnotintoc">
    <w:name w:val="heading not in toc"/>
    <w:basedOn w:val="Normal"/>
    <w:qFormat/>
    <w:rsid w:val="00515525"/>
    <w:pPr>
      <w:spacing w:after="600" w:line="240" w:lineRule="auto"/>
    </w:pPr>
    <w:rPr>
      <w:rFonts w:ascii="Montserrat SemiBold" w:eastAsia="MS Mincho" w:hAnsi="Montserrat SemiBold"/>
      <w:bCs/>
      <w:sz w:val="40"/>
      <w:szCs w:val="40"/>
      <w:lang w:val="en-GB"/>
    </w:rPr>
  </w:style>
  <w:style w:type="character" w:customStyle="1" w:styleId="productdetail-authorsmain">
    <w:name w:val="productdetail-authorsmain"/>
    <w:basedOn w:val="DefaultParagraphFont"/>
    <w:rsid w:val="00777B7D"/>
  </w:style>
  <w:style w:type="paragraph" w:customStyle="1" w:styleId="Default">
    <w:name w:val="Default"/>
    <w:rsid w:val="007E3B49"/>
    <w:pPr>
      <w:autoSpaceDE w:val="0"/>
      <w:autoSpaceDN w:val="0"/>
      <w:adjustRightInd w:val="0"/>
    </w:pPr>
    <w:rPr>
      <w:rFonts w:ascii="Arial Unicode MS" w:eastAsia="Arial Unicode MS" w:cs="Arial Unicode MS"/>
      <w:color w:val="000000"/>
      <w:sz w:val="24"/>
      <w:szCs w:val="24"/>
    </w:rPr>
  </w:style>
  <w:style w:type="character" w:styleId="CommentReference">
    <w:name w:val="annotation reference"/>
    <w:basedOn w:val="DefaultParagraphFont"/>
    <w:uiPriority w:val="99"/>
    <w:semiHidden/>
    <w:unhideWhenUsed/>
    <w:rsid w:val="00C53BE5"/>
    <w:rPr>
      <w:sz w:val="16"/>
      <w:szCs w:val="16"/>
    </w:rPr>
  </w:style>
  <w:style w:type="paragraph" w:styleId="CommentText">
    <w:name w:val="annotation text"/>
    <w:basedOn w:val="Normal"/>
    <w:link w:val="CommentTextChar"/>
    <w:uiPriority w:val="99"/>
    <w:semiHidden/>
    <w:unhideWhenUsed/>
    <w:rsid w:val="00C53BE5"/>
    <w:pPr>
      <w:spacing w:line="240" w:lineRule="auto"/>
    </w:pPr>
  </w:style>
  <w:style w:type="character" w:customStyle="1" w:styleId="CommentTextChar">
    <w:name w:val="Comment Text Char"/>
    <w:basedOn w:val="DefaultParagraphFont"/>
    <w:link w:val="CommentText"/>
    <w:uiPriority w:val="99"/>
    <w:semiHidden/>
    <w:rsid w:val="00C53BE5"/>
    <w:rPr>
      <w:rFonts w:ascii="Arial Unicode MS" w:eastAsia="Arial Unicode MS" w:hAnsi="Arial Unicode MS"/>
    </w:rPr>
  </w:style>
  <w:style w:type="paragraph" w:styleId="CommentSubject">
    <w:name w:val="annotation subject"/>
    <w:basedOn w:val="CommentText"/>
    <w:next w:val="CommentText"/>
    <w:link w:val="CommentSubjectChar"/>
    <w:uiPriority w:val="99"/>
    <w:semiHidden/>
    <w:unhideWhenUsed/>
    <w:rsid w:val="00C53BE5"/>
    <w:rPr>
      <w:b/>
      <w:bCs/>
    </w:rPr>
  </w:style>
  <w:style w:type="character" w:customStyle="1" w:styleId="CommentSubjectChar">
    <w:name w:val="Comment Subject Char"/>
    <w:basedOn w:val="CommentTextChar"/>
    <w:link w:val="CommentSubject"/>
    <w:uiPriority w:val="99"/>
    <w:semiHidden/>
    <w:rsid w:val="00C53BE5"/>
    <w:rPr>
      <w:rFonts w:ascii="Arial Unicode MS" w:eastAsia="Arial Unicode MS" w:hAnsi="Arial Unicode MS"/>
      <w:b/>
      <w:bCs/>
    </w:rPr>
  </w:style>
  <w:style w:type="paragraph" w:styleId="ListParagraph">
    <w:name w:val="List Paragraph"/>
    <w:basedOn w:val="Normal"/>
    <w:qFormat/>
    <w:rsid w:val="00702E11"/>
    <w:pPr>
      <w:ind w:left="425"/>
    </w:pPr>
  </w:style>
  <w:style w:type="paragraph" w:styleId="Date">
    <w:name w:val="Date"/>
    <w:basedOn w:val="Normal"/>
    <w:next w:val="Normal"/>
    <w:link w:val="DateChar"/>
    <w:uiPriority w:val="99"/>
    <w:semiHidden/>
    <w:unhideWhenUsed/>
    <w:rsid w:val="003C5269"/>
  </w:style>
  <w:style w:type="character" w:customStyle="1" w:styleId="DateChar">
    <w:name w:val="Date Char"/>
    <w:basedOn w:val="DefaultParagraphFont"/>
    <w:link w:val="Date"/>
    <w:uiPriority w:val="99"/>
    <w:semiHidden/>
    <w:rsid w:val="003C5269"/>
    <w:rPr>
      <w:rFonts w:ascii="Arial Unicode MS" w:eastAsia="Arial Unicode MS" w:hAnsi="Arial Unicode MS"/>
    </w:rPr>
  </w:style>
  <w:style w:type="paragraph" w:styleId="FootnoteText">
    <w:name w:val="footnote text"/>
    <w:basedOn w:val="Normal"/>
    <w:link w:val="FootnoteTextChar"/>
    <w:uiPriority w:val="99"/>
    <w:unhideWhenUsed/>
    <w:rsid w:val="001A7FC1"/>
    <w:pPr>
      <w:spacing w:line="240" w:lineRule="auto"/>
    </w:pPr>
  </w:style>
  <w:style w:type="character" w:customStyle="1" w:styleId="FootnoteTextChar">
    <w:name w:val="Footnote Text Char"/>
    <w:basedOn w:val="DefaultParagraphFont"/>
    <w:link w:val="FootnoteText"/>
    <w:uiPriority w:val="99"/>
    <w:rsid w:val="001A7FC1"/>
    <w:rPr>
      <w:rFonts w:ascii="Arial Unicode MS" w:eastAsia="Arial Unicode MS" w:hAnsi="Arial Unicode MS"/>
    </w:rPr>
  </w:style>
  <w:style w:type="character" w:styleId="FootnoteReference">
    <w:name w:val="footnote reference"/>
    <w:basedOn w:val="DefaultParagraphFont"/>
    <w:uiPriority w:val="99"/>
    <w:semiHidden/>
    <w:unhideWhenUsed/>
    <w:rsid w:val="001A7FC1"/>
    <w:rPr>
      <w:vertAlign w:val="superscript"/>
    </w:rPr>
  </w:style>
  <w:style w:type="paragraph" w:styleId="Revision">
    <w:name w:val="Revision"/>
    <w:hidden/>
    <w:uiPriority w:val="99"/>
    <w:semiHidden/>
    <w:rsid w:val="009D6093"/>
    <w:rPr>
      <w:rFonts w:ascii="Arial Unicode MS" w:eastAsia="Arial Unicode MS" w:hAnsi="Arial Unicode MS"/>
    </w:rPr>
  </w:style>
  <w:style w:type="character" w:customStyle="1" w:styleId="author">
    <w:name w:val="author"/>
    <w:basedOn w:val="DefaultParagraphFont"/>
    <w:rsid w:val="00B57FAF"/>
  </w:style>
  <w:style w:type="character" w:customStyle="1" w:styleId="a-declarative">
    <w:name w:val="a-declarative"/>
    <w:basedOn w:val="DefaultParagraphFont"/>
    <w:rsid w:val="00B57FAF"/>
  </w:style>
  <w:style w:type="paragraph" w:customStyle="1" w:styleId="edition">
    <w:name w:val="edition"/>
    <w:basedOn w:val="Normal"/>
    <w:qFormat/>
    <w:rsid w:val="002B0758"/>
    <w:pPr>
      <w:spacing w:line="240" w:lineRule="auto"/>
      <w:jc w:val="center"/>
    </w:pPr>
    <w:rPr>
      <w:sz w:val="40"/>
    </w:rPr>
  </w:style>
  <w:style w:type="character" w:customStyle="1" w:styleId="a-size-medium1">
    <w:name w:val="a-size-medium1"/>
    <w:basedOn w:val="DefaultParagraphFont"/>
    <w:rsid w:val="00B57FAF"/>
    <w:rPr>
      <w:rFonts w:ascii="Arial" w:hAnsi="Arial" w:cs="Arial" w:hint="default"/>
    </w:rPr>
  </w:style>
  <w:style w:type="character" w:customStyle="1" w:styleId="a-text-bold">
    <w:name w:val="a-text-bold"/>
    <w:basedOn w:val="DefaultParagraphFont"/>
    <w:rsid w:val="00B57FAF"/>
  </w:style>
  <w:style w:type="character" w:customStyle="1" w:styleId="a-size-small6">
    <w:name w:val="a-size-small6"/>
    <w:basedOn w:val="DefaultParagraphFont"/>
    <w:rsid w:val="00B57FAF"/>
  </w:style>
  <w:style w:type="character" w:customStyle="1" w:styleId="a-size-extra-large1">
    <w:name w:val="a-size-extra-large1"/>
    <w:basedOn w:val="DefaultParagraphFont"/>
    <w:rsid w:val="000E32E4"/>
    <w:rPr>
      <w:rFonts w:ascii="Arial" w:hAnsi="Arial" w:cs="Arial" w:hint="default"/>
    </w:rPr>
  </w:style>
  <w:style w:type="character" w:customStyle="1" w:styleId="a-size-base6">
    <w:name w:val="a-size-base6"/>
    <w:basedOn w:val="DefaultParagraphFont"/>
    <w:rsid w:val="000E32E4"/>
  </w:style>
  <w:style w:type="character" w:customStyle="1" w:styleId="a-size-large1">
    <w:name w:val="a-size-large1"/>
    <w:basedOn w:val="DefaultParagraphFont"/>
    <w:rsid w:val="0025334C"/>
    <w:rPr>
      <w:rFonts w:ascii="Arial" w:hAnsi="Arial" w:cs="Arial" w:hint="default"/>
    </w:rPr>
  </w:style>
  <w:style w:type="character" w:styleId="FollowedHyperlink">
    <w:name w:val="FollowedHyperlink"/>
    <w:basedOn w:val="DefaultParagraphFont"/>
    <w:uiPriority w:val="99"/>
    <w:semiHidden/>
    <w:unhideWhenUsed/>
    <w:rsid w:val="00FA4A24"/>
    <w:rPr>
      <w:color w:val="009DE0" w:themeColor="followedHyperlink"/>
      <w:u w:val="single"/>
    </w:rPr>
  </w:style>
  <w:style w:type="paragraph" w:styleId="NoSpacing">
    <w:name w:val="No Spacing"/>
    <w:uiPriority w:val="1"/>
    <w:qFormat/>
    <w:rsid w:val="00697529"/>
    <w:rPr>
      <w:rFonts w:ascii="Arial Unicode MS" w:eastAsia="Arial Unicode MS" w:hAnsi="Arial Unicode MS"/>
    </w:rPr>
  </w:style>
  <w:style w:type="paragraph" w:customStyle="1" w:styleId="Body">
    <w:name w:val="Body"/>
    <w:rsid w:val="001F0E3D"/>
    <w:pPr>
      <w:pBdr>
        <w:top w:val="nil"/>
        <w:left w:val="nil"/>
        <w:bottom w:val="nil"/>
        <w:right w:val="nil"/>
        <w:between w:val="nil"/>
        <w:bar w:val="nil"/>
      </w:pBdr>
    </w:pPr>
    <w:rPr>
      <w:rFonts w:ascii="Arial Unicode MS" w:eastAsia="Arial Unicode MS" w:hAnsi="Arial Unicode MS" w:cs="Arial Unicode MS" w:hint="eastAsia"/>
      <w:color w:val="000000"/>
      <w:sz w:val="22"/>
      <w:szCs w:val="22"/>
      <w:bdr w:val="nil"/>
      <w:lang w:val="ja-JP"/>
    </w:rPr>
  </w:style>
  <w:style w:type="paragraph" w:customStyle="1" w:styleId="copyright">
    <w:name w:val="copyright"/>
    <w:basedOn w:val="Normal"/>
    <w:qFormat/>
    <w:rsid w:val="00515525"/>
    <w:rPr>
      <w:rFonts w:eastAsia="MS Mincho"/>
      <w:sz w:val="16"/>
      <w:szCs w:val="16"/>
    </w:rPr>
  </w:style>
  <w:style w:type="character" w:styleId="PlaceholderText">
    <w:name w:val="Placeholder Text"/>
    <w:basedOn w:val="DefaultParagraphFont"/>
    <w:uiPriority w:val="99"/>
    <w:semiHidden/>
    <w:rsid w:val="00B12D74"/>
    <w:rPr>
      <w:color w:val="808080"/>
    </w:rPr>
  </w:style>
  <w:style w:type="paragraph" w:customStyle="1" w:styleId="documenttypefrontpage">
    <w:name w:val="document type front page"/>
    <w:basedOn w:val="headingnotintoc"/>
    <w:qFormat/>
    <w:rsid w:val="002B0758"/>
    <w:pPr>
      <w:spacing w:after="0"/>
      <w:jc w:val="center"/>
    </w:pPr>
  </w:style>
  <w:style w:type="character" w:styleId="UnresolvedMention">
    <w:name w:val="Unresolved Mention"/>
    <w:basedOn w:val="DefaultParagraphFont"/>
    <w:uiPriority w:val="99"/>
    <w:semiHidden/>
    <w:unhideWhenUsed/>
    <w:rsid w:val="00C139FD"/>
    <w:rPr>
      <w:color w:val="808080"/>
      <w:shd w:val="clear" w:color="auto" w:fill="E6E6E6"/>
    </w:rPr>
  </w:style>
  <w:style w:type="paragraph" w:customStyle="1" w:styleId="BulletText1">
    <w:name w:val="Bullet Text 1"/>
    <w:basedOn w:val="Normal"/>
    <w:link w:val="BulletText1Char"/>
    <w:uiPriority w:val="99"/>
    <w:rsid w:val="00977012"/>
    <w:pPr>
      <w:numPr>
        <w:numId w:val="2"/>
      </w:numPr>
      <w:tabs>
        <w:tab w:val="clear" w:pos="0"/>
        <w:tab w:val="clear" w:pos="2835"/>
      </w:tabs>
      <w:spacing w:before="40" w:after="20" w:line="240" w:lineRule="auto"/>
      <w:ind w:right="360"/>
      <w:contextualSpacing w:val="0"/>
    </w:pPr>
    <w:rPr>
      <w:rFonts w:ascii="Tahoma" w:eastAsia="Times New Roman" w:hAnsi="Tahoma" w:cs="Tahoma"/>
      <w:noProof w:val="0"/>
      <w:color w:val="auto"/>
      <w:sz w:val="18"/>
      <w:lang w:eastAsia="en-US"/>
    </w:rPr>
  </w:style>
  <w:style w:type="character" w:customStyle="1" w:styleId="BulletText1Char">
    <w:name w:val="Bullet Text 1 Char"/>
    <w:link w:val="BulletText1"/>
    <w:uiPriority w:val="99"/>
    <w:rsid w:val="00977012"/>
    <w:rPr>
      <w:rFonts w:ascii="Tahoma" w:eastAsia="Times New Roman" w:hAnsi="Tahoma" w:cs="Tahoma"/>
      <w:sz w:val="18"/>
      <w:lang w:eastAsia="en-US"/>
    </w:rPr>
  </w:style>
  <w:style w:type="character" w:styleId="IntenseReference">
    <w:name w:val="Intense Reference"/>
    <w:uiPriority w:val="32"/>
    <w:qFormat/>
    <w:rsid w:val="002E0B0F"/>
    <w:rPr>
      <w:color w:val="009DE0" w:themeColor="accent1"/>
      <w:sz w:val="40"/>
      <w:szCs w:val="4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639">
      <w:bodyDiv w:val="1"/>
      <w:marLeft w:val="0"/>
      <w:marRight w:val="0"/>
      <w:marTop w:val="0"/>
      <w:marBottom w:val="0"/>
      <w:divBdr>
        <w:top w:val="none" w:sz="0" w:space="0" w:color="auto"/>
        <w:left w:val="none" w:sz="0" w:space="0" w:color="auto"/>
        <w:bottom w:val="none" w:sz="0" w:space="0" w:color="auto"/>
        <w:right w:val="none" w:sz="0" w:space="0" w:color="auto"/>
      </w:divBdr>
    </w:div>
    <w:div w:id="34473421">
      <w:bodyDiv w:val="1"/>
      <w:marLeft w:val="0"/>
      <w:marRight w:val="0"/>
      <w:marTop w:val="0"/>
      <w:marBottom w:val="0"/>
      <w:divBdr>
        <w:top w:val="none" w:sz="0" w:space="0" w:color="auto"/>
        <w:left w:val="none" w:sz="0" w:space="0" w:color="auto"/>
        <w:bottom w:val="none" w:sz="0" w:space="0" w:color="auto"/>
        <w:right w:val="none" w:sz="0" w:space="0" w:color="auto"/>
      </w:divBdr>
    </w:div>
    <w:div w:id="37241183">
      <w:bodyDiv w:val="1"/>
      <w:marLeft w:val="0"/>
      <w:marRight w:val="0"/>
      <w:marTop w:val="0"/>
      <w:marBottom w:val="0"/>
      <w:divBdr>
        <w:top w:val="none" w:sz="0" w:space="0" w:color="auto"/>
        <w:left w:val="none" w:sz="0" w:space="0" w:color="auto"/>
        <w:bottom w:val="none" w:sz="0" w:space="0" w:color="auto"/>
        <w:right w:val="none" w:sz="0" w:space="0" w:color="auto"/>
      </w:divBdr>
    </w:div>
    <w:div w:id="49814223">
      <w:bodyDiv w:val="1"/>
      <w:marLeft w:val="0"/>
      <w:marRight w:val="0"/>
      <w:marTop w:val="0"/>
      <w:marBottom w:val="0"/>
      <w:divBdr>
        <w:top w:val="none" w:sz="0" w:space="0" w:color="auto"/>
        <w:left w:val="none" w:sz="0" w:space="0" w:color="auto"/>
        <w:bottom w:val="none" w:sz="0" w:space="0" w:color="auto"/>
        <w:right w:val="none" w:sz="0" w:space="0" w:color="auto"/>
      </w:divBdr>
    </w:div>
    <w:div w:id="70546466">
      <w:bodyDiv w:val="1"/>
      <w:marLeft w:val="0"/>
      <w:marRight w:val="0"/>
      <w:marTop w:val="0"/>
      <w:marBottom w:val="0"/>
      <w:divBdr>
        <w:top w:val="none" w:sz="0" w:space="0" w:color="auto"/>
        <w:left w:val="none" w:sz="0" w:space="0" w:color="auto"/>
        <w:bottom w:val="none" w:sz="0" w:space="0" w:color="auto"/>
        <w:right w:val="none" w:sz="0" w:space="0" w:color="auto"/>
      </w:divBdr>
    </w:div>
    <w:div w:id="71005215">
      <w:bodyDiv w:val="1"/>
      <w:marLeft w:val="0"/>
      <w:marRight w:val="0"/>
      <w:marTop w:val="0"/>
      <w:marBottom w:val="0"/>
      <w:divBdr>
        <w:top w:val="none" w:sz="0" w:space="0" w:color="auto"/>
        <w:left w:val="none" w:sz="0" w:space="0" w:color="auto"/>
        <w:bottom w:val="none" w:sz="0" w:space="0" w:color="auto"/>
        <w:right w:val="none" w:sz="0" w:space="0" w:color="auto"/>
      </w:divBdr>
    </w:div>
    <w:div w:id="119156730">
      <w:bodyDiv w:val="1"/>
      <w:marLeft w:val="0"/>
      <w:marRight w:val="0"/>
      <w:marTop w:val="0"/>
      <w:marBottom w:val="0"/>
      <w:divBdr>
        <w:top w:val="none" w:sz="0" w:space="0" w:color="auto"/>
        <w:left w:val="none" w:sz="0" w:space="0" w:color="auto"/>
        <w:bottom w:val="none" w:sz="0" w:space="0" w:color="auto"/>
        <w:right w:val="none" w:sz="0" w:space="0" w:color="auto"/>
      </w:divBdr>
      <w:divsChild>
        <w:div w:id="1512796385">
          <w:marLeft w:val="0"/>
          <w:marRight w:val="0"/>
          <w:marTop w:val="0"/>
          <w:marBottom w:val="0"/>
          <w:divBdr>
            <w:top w:val="none" w:sz="0" w:space="0" w:color="auto"/>
            <w:left w:val="none" w:sz="0" w:space="0" w:color="auto"/>
            <w:bottom w:val="none" w:sz="0" w:space="0" w:color="auto"/>
            <w:right w:val="none" w:sz="0" w:space="0" w:color="auto"/>
          </w:divBdr>
          <w:divsChild>
            <w:div w:id="1539901102">
              <w:marLeft w:val="0"/>
              <w:marRight w:val="0"/>
              <w:marTop w:val="0"/>
              <w:marBottom w:val="0"/>
              <w:divBdr>
                <w:top w:val="none" w:sz="0" w:space="0" w:color="auto"/>
                <w:left w:val="none" w:sz="0" w:space="0" w:color="auto"/>
                <w:bottom w:val="none" w:sz="0" w:space="0" w:color="auto"/>
                <w:right w:val="none" w:sz="0" w:space="0" w:color="auto"/>
              </w:divBdr>
              <w:divsChild>
                <w:div w:id="281306428">
                  <w:marLeft w:val="0"/>
                  <w:marRight w:val="0"/>
                  <w:marTop w:val="0"/>
                  <w:marBottom w:val="0"/>
                  <w:divBdr>
                    <w:top w:val="none" w:sz="0" w:space="0" w:color="auto"/>
                    <w:left w:val="none" w:sz="0" w:space="0" w:color="auto"/>
                    <w:bottom w:val="none" w:sz="0" w:space="0" w:color="auto"/>
                    <w:right w:val="none" w:sz="0" w:space="0" w:color="auto"/>
                  </w:divBdr>
                  <w:divsChild>
                    <w:div w:id="1652784928">
                      <w:marLeft w:val="0"/>
                      <w:marRight w:val="0"/>
                      <w:marTop w:val="0"/>
                      <w:marBottom w:val="0"/>
                      <w:divBdr>
                        <w:top w:val="none" w:sz="0" w:space="0" w:color="auto"/>
                        <w:left w:val="none" w:sz="0" w:space="0" w:color="auto"/>
                        <w:bottom w:val="none" w:sz="0" w:space="0" w:color="auto"/>
                        <w:right w:val="none" w:sz="0" w:space="0" w:color="auto"/>
                      </w:divBdr>
                      <w:divsChild>
                        <w:div w:id="2056002391">
                          <w:marLeft w:val="-3900"/>
                          <w:marRight w:val="0"/>
                          <w:marTop w:val="0"/>
                          <w:marBottom w:val="0"/>
                          <w:divBdr>
                            <w:top w:val="none" w:sz="0" w:space="0" w:color="auto"/>
                            <w:left w:val="none" w:sz="0" w:space="0" w:color="auto"/>
                            <w:bottom w:val="none" w:sz="0" w:space="0" w:color="auto"/>
                            <w:right w:val="none" w:sz="0" w:space="0" w:color="auto"/>
                          </w:divBdr>
                          <w:divsChild>
                            <w:div w:id="1582178396">
                              <w:marLeft w:val="0"/>
                              <w:marRight w:val="0"/>
                              <w:marTop w:val="0"/>
                              <w:marBottom w:val="0"/>
                              <w:divBdr>
                                <w:top w:val="none" w:sz="0" w:space="0" w:color="auto"/>
                                <w:left w:val="none" w:sz="0" w:space="0" w:color="auto"/>
                                <w:bottom w:val="none" w:sz="0" w:space="0" w:color="auto"/>
                                <w:right w:val="none" w:sz="0" w:space="0" w:color="auto"/>
                              </w:divBdr>
                              <w:divsChild>
                                <w:div w:id="1590117123">
                                  <w:marLeft w:val="0"/>
                                  <w:marRight w:val="0"/>
                                  <w:marTop w:val="0"/>
                                  <w:marBottom w:val="330"/>
                                  <w:divBdr>
                                    <w:top w:val="none" w:sz="0" w:space="0" w:color="auto"/>
                                    <w:left w:val="none" w:sz="0" w:space="0" w:color="auto"/>
                                    <w:bottom w:val="none" w:sz="0" w:space="0" w:color="auto"/>
                                    <w:right w:val="none" w:sz="0" w:space="0" w:color="auto"/>
                                  </w:divBdr>
                                  <w:divsChild>
                                    <w:div w:id="58332273">
                                      <w:marLeft w:val="0"/>
                                      <w:marRight w:val="0"/>
                                      <w:marTop w:val="0"/>
                                      <w:marBottom w:val="0"/>
                                      <w:divBdr>
                                        <w:top w:val="none" w:sz="0" w:space="0" w:color="auto"/>
                                        <w:left w:val="none" w:sz="0" w:space="0" w:color="auto"/>
                                        <w:bottom w:val="none" w:sz="0" w:space="0" w:color="auto"/>
                                        <w:right w:val="none" w:sz="0" w:space="0" w:color="auto"/>
                                      </w:divBdr>
                                    </w:div>
                                    <w:div w:id="81502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869017">
      <w:bodyDiv w:val="1"/>
      <w:marLeft w:val="0"/>
      <w:marRight w:val="0"/>
      <w:marTop w:val="0"/>
      <w:marBottom w:val="0"/>
      <w:divBdr>
        <w:top w:val="none" w:sz="0" w:space="0" w:color="auto"/>
        <w:left w:val="none" w:sz="0" w:space="0" w:color="auto"/>
        <w:bottom w:val="none" w:sz="0" w:space="0" w:color="auto"/>
        <w:right w:val="none" w:sz="0" w:space="0" w:color="auto"/>
      </w:divBdr>
    </w:div>
    <w:div w:id="180945492">
      <w:bodyDiv w:val="1"/>
      <w:marLeft w:val="0"/>
      <w:marRight w:val="0"/>
      <w:marTop w:val="0"/>
      <w:marBottom w:val="0"/>
      <w:divBdr>
        <w:top w:val="none" w:sz="0" w:space="0" w:color="auto"/>
        <w:left w:val="none" w:sz="0" w:space="0" w:color="auto"/>
        <w:bottom w:val="none" w:sz="0" w:space="0" w:color="auto"/>
        <w:right w:val="none" w:sz="0" w:space="0" w:color="auto"/>
      </w:divBdr>
    </w:div>
    <w:div w:id="260797016">
      <w:bodyDiv w:val="1"/>
      <w:marLeft w:val="0"/>
      <w:marRight w:val="0"/>
      <w:marTop w:val="0"/>
      <w:marBottom w:val="0"/>
      <w:divBdr>
        <w:top w:val="none" w:sz="0" w:space="0" w:color="auto"/>
        <w:left w:val="none" w:sz="0" w:space="0" w:color="auto"/>
        <w:bottom w:val="none" w:sz="0" w:space="0" w:color="auto"/>
        <w:right w:val="none" w:sz="0" w:space="0" w:color="auto"/>
      </w:divBdr>
    </w:div>
    <w:div w:id="285703409">
      <w:bodyDiv w:val="1"/>
      <w:marLeft w:val="0"/>
      <w:marRight w:val="0"/>
      <w:marTop w:val="0"/>
      <w:marBottom w:val="0"/>
      <w:divBdr>
        <w:top w:val="none" w:sz="0" w:space="0" w:color="auto"/>
        <w:left w:val="none" w:sz="0" w:space="0" w:color="auto"/>
        <w:bottom w:val="none" w:sz="0" w:space="0" w:color="auto"/>
        <w:right w:val="none" w:sz="0" w:space="0" w:color="auto"/>
      </w:divBdr>
      <w:divsChild>
        <w:div w:id="1445077055">
          <w:marLeft w:val="0"/>
          <w:marRight w:val="0"/>
          <w:marTop w:val="0"/>
          <w:marBottom w:val="0"/>
          <w:divBdr>
            <w:top w:val="none" w:sz="0" w:space="0" w:color="auto"/>
            <w:left w:val="none" w:sz="0" w:space="0" w:color="auto"/>
            <w:bottom w:val="none" w:sz="0" w:space="0" w:color="auto"/>
            <w:right w:val="none" w:sz="0" w:space="0" w:color="auto"/>
          </w:divBdr>
        </w:div>
        <w:div w:id="404110240">
          <w:marLeft w:val="0"/>
          <w:marRight w:val="0"/>
          <w:marTop w:val="0"/>
          <w:marBottom w:val="0"/>
          <w:divBdr>
            <w:top w:val="none" w:sz="0" w:space="0" w:color="auto"/>
            <w:left w:val="none" w:sz="0" w:space="0" w:color="auto"/>
            <w:bottom w:val="none" w:sz="0" w:space="0" w:color="auto"/>
            <w:right w:val="none" w:sz="0" w:space="0" w:color="auto"/>
          </w:divBdr>
        </w:div>
      </w:divsChild>
    </w:div>
    <w:div w:id="285888600">
      <w:bodyDiv w:val="1"/>
      <w:marLeft w:val="0"/>
      <w:marRight w:val="0"/>
      <w:marTop w:val="0"/>
      <w:marBottom w:val="0"/>
      <w:divBdr>
        <w:top w:val="none" w:sz="0" w:space="0" w:color="auto"/>
        <w:left w:val="none" w:sz="0" w:space="0" w:color="auto"/>
        <w:bottom w:val="none" w:sz="0" w:space="0" w:color="auto"/>
        <w:right w:val="none" w:sz="0" w:space="0" w:color="auto"/>
      </w:divBdr>
    </w:div>
    <w:div w:id="347022673">
      <w:bodyDiv w:val="1"/>
      <w:marLeft w:val="0"/>
      <w:marRight w:val="0"/>
      <w:marTop w:val="0"/>
      <w:marBottom w:val="0"/>
      <w:divBdr>
        <w:top w:val="none" w:sz="0" w:space="0" w:color="auto"/>
        <w:left w:val="none" w:sz="0" w:space="0" w:color="auto"/>
        <w:bottom w:val="none" w:sz="0" w:space="0" w:color="auto"/>
        <w:right w:val="none" w:sz="0" w:space="0" w:color="auto"/>
      </w:divBdr>
    </w:div>
    <w:div w:id="355810555">
      <w:bodyDiv w:val="1"/>
      <w:marLeft w:val="0"/>
      <w:marRight w:val="0"/>
      <w:marTop w:val="0"/>
      <w:marBottom w:val="0"/>
      <w:divBdr>
        <w:top w:val="none" w:sz="0" w:space="0" w:color="auto"/>
        <w:left w:val="none" w:sz="0" w:space="0" w:color="auto"/>
        <w:bottom w:val="none" w:sz="0" w:space="0" w:color="auto"/>
        <w:right w:val="none" w:sz="0" w:space="0" w:color="auto"/>
      </w:divBdr>
    </w:div>
    <w:div w:id="428891596">
      <w:bodyDiv w:val="1"/>
      <w:marLeft w:val="0"/>
      <w:marRight w:val="0"/>
      <w:marTop w:val="0"/>
      <w:marBottom w:val="0"/>
      <w:divBdr>
        <w:top w:val="none" w:sz="0" w:space="0" w:color="auto"/>
        <w:left w:val="none" w:sz="0" w:space="0" w:color="auto"/>
        <w:bottom w:val="none" w:sz="0" w:space="0" w:color="auto"/>
        <w:right w:val="none" w:sz="0" w:space="0" w:color="auto"/>
      </w:divBdr>
      <w:divsChild>
        <w:div w:id="820587066">
          <w:marLeft w:val="0"/>
          <w:marRight w:val="0"/>
          <w:marTop w:val="0"/>
          <w:marBottom w:val="0"/>
          <w:divBdr>
            <w:top w:val="none" w:sz="0" w:space="0" w:color="auto"/>
            <w:left w:val="none" w:sz="0" w:space="0" w:color="auto"/>
            <w:bottom w:val="none" w:sz="0" w:space="0" w:color="auto"/>
            <w:right w:val="none" w:sz="0" w:space="0" w:color="auto"/>
          </w:divBdr>
          <w:divsChild>
            <w:div w:id="1178151957">
              <w:marLeft w:val="0"/>
              <w:marRight w:val="0"/>
              <w:marTop w:val="0"/>
              <w:marBottom w:val="0"/>
              <w:divBdr>
                <w:top w:val="none" w:sz="0" w:space="0" w:color="auto"/>
                <w:left w:val="none" w:sz="0" w:space="0" w:color="auto"/>
                <w:bottom w:val="none" w:sz="0" w:space="0" w:color="auto"/>
                <w:right w:val="none" w:sz="0" w:space="0" w:color="auto"/>
              </w:divBdr>
              <w:divsChild>
                <w:div w:id="340621936">
                  <w:marLeft w:val="0"/>
                  <w:marRight w:val="0"/>
                  <w:marTop w:val="0"/>
                  <w:marBottom w:val="0"/>
                  <w:divBdr>
                    <w:top w:val="none" w:sz="0" w:space="0" w:color="auto"/>
                    <w:left w:val="none" w:sz="0" w:space="0" w:color="auto"/>
                    <w:bottom w:val="none" w:sz="0" w:space="0" w:color="auto"/>
                    <w:right w:val="none" w:sz="0" w:space="0" w:color="auto"/>
                  </w:divBdr>
                  <w:divsChild>
                    <w:div w:id="119303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277353">
      <w:bodyDiv w:val="1"/>
      <w:marLeft w:val="0"/>
      <w:marRight w:val="0"/>
      <w:marTop w:val="0"/>
      <w:marBottom w:val="0"/>
      <w:divBdr>
        <w:top w:val="none" w:sz="0" w:space="0" w:color="auto"/>
        <w:left w:val="none" w:sz="0" w:space="0" w:color="auto"/>
        <w:bottom w:val="none" w:sz="0" w:space="0" w:color="auto"/>
        <w:right w:val="none" w:sz="0" w:space="0" w:color="auto"/>
      </w:divBdr>
    </w:div>
    <w:div w:id="465123339">
      <w:bodyDiv w:val="1"/>
      <w:marLeft w:val="0"/>
      <w:marRight w:val="0"/>
      <w:marTop w:val="0"/>
      <w:marBottom w:val="0"/>
      <w:divBdr>
        <w:top w:val="none" w:sz="0" w:space="0" w:color="auto"/>
        <w:left w:val="none" w:sz="0" w:space="0" w:color="auto"/>
        <w:bottom w:val="none" w:sz="0" w:space="0" w:color="auto"/>
        <w:right w:val="none" w:sz="0" w:space="0" w:color="auto"/>
      </w:divBdr>
    </w:div>
    <w:div w:id="479738601">
      <w:bodyDiv w:val="1"/>
      <w:marLeft w:val="0"/>
      <w:marRight w:val="0"/>
      <w:marTop w:val="0"/>
      <w:marBottom w:val="0"/>
      <w:divBdr>
        <w:top w:val="none" w:sz="0" w:space="0" w:color="auto"/>
        <w:left w:val="none" w:sz="0" w:space="0" w:color="auto"/>
        <w:bottom w:val="none" w:sz="0" w:space="0" w:color="auto"/>
        <w:right w:val="none" w:sz="0" w:space="0" w:color="auto"/>
      </w:divBdr>
    </w:div>
    <w:div w:id="510796198">
      <w:bodyDiv w:val="1"/>
      <w:marLeft w:val="0"/>
      <w:marRight w:val="0"/>
      <w:marTop w:val="0"/>
      <w:marBottom w:val="0"/>
      <w:divBdr>
        <w:top w:val="none" w:sz="0" w:space="0" w:color="auto"/>
        <w:left w:val="none" w:sz="0" w:space="0" w:color="auto"/>
        <w:bottom w:val="none" w:sz="0" w:space="0" w:color="auto"/>
        <w:right w:val="none" w:sz="0" w:space="0" w:color="auto"/>
      </w:divBdr>
    </w:div>
    <w:div w:id="519322240">
      <w:bodyDiv w:val="1"/>
      <w:marLeft w:val="0"/>
      <w:marRight w:val="0"/>
      <w:marTop w:val="0"/>
      <w:marBottom w:val="0"/>
      <w:divBdr>
        <w:top w:val="none" w:sz="0" w:space="0" w:color="auto"/>
        <w:left w:val="none" w:sz="0" w:space="0" w:color="auto"/>
        <w:bottom w:val="none" w:sz="0" w:space="0" w:color="auto"/>
        <w:right w:val="none" w:sz="0" w:space="0" w:color="auto"/>
      </w:divBdr>
    </w:div>
    <w:div w:id="555512931">
      <w:bodyDiv w:val="1"/>
      <w:marLeft w:val="0"/>
      <w:marRight w:val="0"/>
      <w:marTop w:val="0"/>
      <w:marBottom w:val="0"/>
      <w:divBdr>
        <w:top w:val="none" w:sz="0" w:space="0" w:color="auto"/>
        <w:left w:val="none" w:sz="0" w:space="0" w:color="auto"/>
        <w:bottom w:val="none" w:sz="0" w:space="0" w:color="auto"/>
        <w:right w:val="none" w:sz="0" w:space="0" w:color="auto"/>
      </w:divBdr>
    </w:div>
    <w:div w:id="576405956">
      <w:bodyDiv w:val="1"/>
      <w:marLeft w:val="0"/>
      <w:marRight w:val="0"/>
      <w:marTop w:val="0"/>
      <w:marBottom w:val="0"/>
      <w:divBdr>
        <w:top w:val="none" w:sz="0" w:space="0" w:color="auto"/>
        <w:left w:val="none" w:sz="0" w:space="0" w:color="auto"/>
        <w:bottom w:val="none" w:sz="0" w:space="0" w:color="auto"/>
        <w:right w:val="none" w:sz="0" w:space="0" w:color="auto"/>
      </w:divBdr>
      <w:divsChild>
        <w:div w:id="1248541197">
          <w:marLeft w:val="0"/>
          <w:marRight w:val="0"/>
          <w:marTop w:val="0"/>
          <w:marBottom w:val="0"/>
          <w:divBdr>
            <w:top w:val="none" w:sz="0" w:space="0" w:color="auto"/>
            <w:left w:val="none" w:sz="0" w:space="0" w:color="auto"/>
            <w:bottom w:val="none" w:sz="0" w:space="0" w:color="auto"/>
            <w:right w:val="none" w:sz="0" w:space="0" w:color="auto"/>
          </w:divBdr>
        </w:div>
        <w:div w:id="274823671">
          <w:marLeft w:val="0"/>
          <w:marRight w:val="0"/>
          <w:marTop w:val="0"/>
          <w:marBottom w:val="0"/>
          <w:divBdr>
            <w:top w:val="none" w:sz="0" w:space="0" w:color="auto"/>
            <w:left w:val="none" w:sz="0" w:space="0" w:color="auto"/>
            <w:bottom w:val="none" w:sz="0" w:space="0" w:color="auto"/>
            <w:right w:val="none" w:sz="0" w:space="0" w:color="auto"/>
          </w:divBdr>
        </w:div>
      </w:divsChild>
    </w:div>
    <w:div w:id="588079598">
      <w:bodyDiv w:val="1"/>
      <w:marLeft w:val="0"/>
      <w:marRight w:val="0"/>
      <w:marTop w:val="0"/>
      <w:marBottom w:val="0"/>
      <w:divBdr>
        <w:top w:val="none" w:sz="0" w:space="0" w:color="auto"/>
        <w:left w:val="none" w:sz="0" w:space="0" w:color="auto"/>
        <w:bottom w:val="none" w:sz="0" w:space="0" w:color="auto"/>
        <w:right w:val="none" w:sz="0" w:space="0" w:color="auto"/>
      </w:divBdr>
    </w:div>
    <w:div w:id="735476267">
      <w:bodyDiv w:val="1"/>
      <w:marLeft w:val="0"/>
      <w:marRight w:val="0"/>
      <w:marTop w:val="0"/>
      <w:marBottom w:val="0"/>
      <w:divBdr>
        <w:top w:val="none" w:sz="0" w:space="0" w:color="auto"/>
        <w:left w:val="none" w:sz="0" w:space="0" w:color="auto"/>
        <w:bottom w:val="none" w:sz="0" w:space="0" w:color="auto"/>
        <w:right w:val="none" w:sz="0" w:space="0" w:color="auto"/>
      </w:divBdr>
      <w:divsChild>
        <w:div w:id="916012077">
          <w:marLeft w:val="0"/>
          <w:marRight w:val="0"/>
          <w:marTop w:val="0"/>
          <w:marBottom w:val="0"/>
          <w:divBdr>
            <w:top w:val="none" w:sz="0" w:space="0" w:color="auto"/>
            <w:left w:val="none" w:sz="0" w:space="0" w:color="auto"/>
            <w:bottom w:val="none" w:sz="0" w:space="0" w:color="auto"/>
            <w:right w:val="none" w:sz="0" w:space="0" w:color="auto"/>
          </w:divBdr>
          <w:divsChild>
            <w:div w:id="1371807637">
              <w:marLeft w:val="0"/>
              <w:marRight w:val="0"/>
              <w:marTop w:val="0"/>
              <w:marBottom w:val="0"/>
              <w:divBdr>
                <w:top w:val="none" w:sz="0" w:space="0" w:color="auto"/>
                <w:left w:val="none" w:sz="0" w:space="0" w:color="auto"/>
                <w:bottom w:val="none" w:sz="0" w:space="0" w:color="auto"/>
                <w:right w:val="none" w:sz="0" w:space="0" w:color="auto"/>
              </w:divBdr>
              <w:divsChild>
                <w:div w:id="1243180896">
                  <w:marLeft w:val="0"/>
                  <w:marRight w:val="0"/>
                  <w:marTop w:val="0"/>
                  <w:marBottom w:val="0"/>
                  <w:divBdr>
                    <w:top w:val="none" w:sz="0" w:space="0" w:color="auto"/>
                    <w:left w:val="none" w:sz="0" w:space="0" w:color="auto"/>
                    <w:bottom w:val="none" w:sz="0" w:space="0" w:color="auto"/>
                    <w:right w:val="none" w:sz="0" w:space="0" w:color="auto"/>
                  </w:divBdr>
                  <w:divsChild>
                    <w:div w:id="17755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14249">
      <w:bodyDiv w:val="1"/>
      <w:marLeft w:val="0"/>
      <w:marRight w:val="0"/>
      <w:marTop w:val="0"/>
      <w:marBottom w:val="0"/>
      <w:divBdr>
        <w:top w:val="none" w:sz="0" w:space="0" w:color="auto"/>
        <w:left w:val="none" w:sz="0" w:space="0" w:color="auto"/>
        <w:bottom w:val="none" w:sz="0" w:space="0" w:color="auto"/>
        <w:right w:val="none" w:sz="0" w:space="0" w:color="auto"/>
      </w:divBdr>
      <w:divsChild>
        <w:div w:id="942103779">
          <w:marLeft w:val="288"/>
          <w:marRight w:val="0"/>
          <w:marTop w:val="106"/>
          <w:marBottom w:val="0"/>
          <w:divBdr>
            <w:top w:val="none" w:sz="0" w:space="0" w:color="auto"/>
            <w:left w:val="none" w:sz="0" w:space="0" w:color="auto"/>
            <w:bottom w:val="none" w:sz="0" w:space="0" w:color="auto"/>
            <w:right w:val="none" w:sz="0" w:space="0" w:color="auto"/>
          </w:divBdr>
        </w:div>
        <w:div w:id="1850178374">
          <w:marLeft w:val="850"/>
          <w:marRight w:val="0"/>
          <w:marTop w:val="106"/>
          <w:marBottom w:val="0"/>
          <w:divBdr>
            <w:top w:val="none" w:sz="0" w:space="0" w:color="auto"/>
            <w:left w:val="none" w:sz="0" w:space="0" w:color="auto"/>
            <w:bottom w:val="none" w:sz="0" w:space="0" w:color="auto"/>
            <w:right w:val="none" w:sz="0" w:space="0" w:color="auto"/>
          </w:divBdr>
        </w:div>
        <w:div w:id="1578705383">
          <w:marLeft w:val="850"/>
          <w:marRight w:val="0"/>
          <w:marTop w:val="106"/>
          <w:marBottom w:val="0"/>
          <w:divBdr>
            <w:top w:val="none" w:sz="0" w:space="0" w:color="auto"/>
            <w:left w:val="none" w:sz="0" w:space="0" w:color="auto"/>
            <w:bottom w:val="none" w:sz="0" w:space="0" w:color="auto"/>
            <w:right w:val="none" w:sz="0" w:space="0" w:color="auto"/>
          </w:divBdr>
        </w:div>
        <w:div w:id="995037286">
          <w:marLeft w:val="850"/>
          <w:marRight w:val="0"/>
          <w:marTop w:val="106"/>
          <w:marBottom w:val="0"/>
          <w:divBdr>
            <w:top w:val="none" w:sz="0" w:space="0" w:color="auto"/>
            <w:left w:val="none" w:sz="0" w:space="0" w:color="auto"/>
            <w:bottom w:val="none" w:sz="0" w:space="0" w:color="auto"/>
            <w:right w:val="none" w:sz="0" w:space="0" w:color="auto"/>
          </w:divBdr>
        </w:div>
      </w:divsChild>
    </w:div>
    <w:div w:id="787241772">
      <w:bodyDiv w:val="1"/>
      <w:marLeft w:val="0"/>
      <w:marRight w:val="0"/>
      <w:marTop w:val="0"/>
      <w:marBottom w:val="0"/>
      <w:divBdr>
        <w:top w:val="none" w:sz="0" w:space="0" w:color="auto"/>
        <w:left w:val="none" w:sz="0" w:space="0" w:color="auto"/>
        <w:bottom w:val="none" w:sz="0" w:space="0" w:color="auto"/>
        <w:right w:val="none" w:sz="0" w:space="0" w:color="auto"/>
      </w:divBdr>
    </w:div>
    <w:div w:id="898635234">
      <w:bodyDiv w:val="1"/>
      <w:marLeft w:val="0"/>
      <w:marRight w:val="0"/>
      <w:marTop w:val="0"/>
      <w:marBottom w:val="0"/>
      <w:divBdr>
        <w:top w:val="none" w:sz="0" w:space="0" w:color="auto"/>
        <w:left w:val="none" w:sz="0" w:space="0" w:color="auto"/>
        <w:bottom w:val="none" w:sz="0" w:space="0" w:color="auto"/>
        <w:right w:val="none" w:sz="0" w:space="0" w:color="auto"/>
      </w:divBdr>
    </w:div>
    <w:div w:id="913583626">
      <w:bodyDiv w:val="1"/>
      <w:marLeft w:val="0"/>
      <w:marRight w:val="0"/>
      <w:marTop w:val="0"/>
      <w:marBottom w:val="0"/>
      <w:divBdr>
        <w:top w:val="none" w:sz="0" w:space="0" w:color="auto"/>
        <w:left w:val="none" w:sz="0" w:space="0" w:color="auto"/>
        <w:bottom w:val="none" w:sz="0" w:space="0" w:color="auto"/>
        <w:right w:val="none" w:sz="0" w:space="0" w:color="auto"/>
      </w:divBdr>
      <w:divsChild>
        <w:div w:id="622002214">
          <w:marLeft w:val="0"/>
          <w:marRight w:val="0"/>
          <w:marTop w:val="0"/>
          <w:marBottom w:val="0"/>
          <w:divBdr>
            <w:top w:val="none" w:sz="0" w:space="0" w:color="auto"/>
            <w:left w:val="none" w:sz="0" w:space="0" w:color="auto"/>
            <w:bottom w:val="none" w:sz="0" w:space="0" w:color="auto"/>
            <w:right w:val="none" w:sz="0" w:space="0" w:color="auto"/>
          </w:divBdr>
          <w:divsChild>
            <w:div w:id="1644771973">
              <w:marLeft w:val="0"/>
              <w:marRight w:val="0"/>
              <w:marTop w:val="0"/>
              <w:marBottom w:val="0"/>
              <w:divBdr>
                <w:top w:val="none" w:sz="0" w:space="0" w:color="auto"/>
                <w:left w:val="none" w:sz="0" w:space="0" w:color="auto"/>
                <w:bottom w:val="none" w:sz="0" w:space="0" w:color="auto"/>
                <w:right w:val="none" w:sz="0" w:space="0" w:color="auto"/>
              </w:divBdr>
              <w:divsChild>
                <w:div w:id="953680261">
                  <w:marLeft w:val="0"/>
                  <w:marRight w:val="0"/>
                  <w:marTop w:val="0"/>
                  <w:marBottom w:val="0"/>
                  <w:divBdr>
                    <w:top w:val="none" w:sz="0" w:space="0" w:color="auto"/>
                    <w:left w:val="none" w:sz="0" w:space="0" w:color="auto"/>
                    <w:bottom w:val="none" w:sz="0" w:space="0" w:color="auto"/>
                    <w:right w:val="none" w:sz="0" w:space="0" w:color="auto"/>
                  </w:divBdr>
                  <w:divsChild>
                    <w:div w:id="165552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711413">
      <w:bodyDiv w:val="1"/>
      <w:marLeft w:val="0"/>
      <w:marRight w:val="0"/>
      <w:marTop w:val="0"/>
      <w:marBottom w:val="0"/>
      <w:divBdr>
        <w:top w:val="none" w:sz="0" w:space="0" w:color="auto"/>
        <w:left w:val="none" w:sz="0" w:space="0" w:color="auto"/>
        <w:bottom w:val="none" w:sz="0" w:space="0" w:color="auto"/>
        <w:right w:val="none" w:sz="0" w:space="0" w:color="auto"/>
      </w:divBdr>
    </w:div>
    <w:div w:id="952588155">
      <w:bodyDiv w:val="1"/>
      <w:marLeft w:val="0"/>
      <w:marRight w:val="0"/>
      <w:marTop w:val="0"/>
      <w:marBottom w:val="0"/>
      <w:divBdr>
        <w:top w:val="none" w:sz="0" w:space="0" w:color="auto"/>
        <w:left w:val="none" w:sz="0" w:space="0" w:color="auto"/>
        <w:bottom w:val="none" w:sz="0" w:space="0" w:color="auto"/>
        <w:right w:val="none" w:sz="0" w:space="0" w:color="auto"/>
      </w:divBdr>
    </w:div>
    <w:div w:id="1143887182">
      <w:bodyDiv w:val="1"/>
      <w:marLeft w:val="0"/>
      <w:marRight w:val="0"/>
      <w:marTop w:val="0"/>
      <w:marBottom w:val="0"/>
      <w:divBdr>
        <w:top w:val="none" w:sz="0" w:space="0" w:color="auto"/>
        <w:left w:val="none" w:sz="0" w:space="0" w:color="auto"/>
        <w:bottom w:val="none" w:sz="0" w:space="0" w:color="auto"/>
        <w:right w:val="none" w:sz="0" w:space="0" w:color="auto"/>
      </w:divBdr>
      <w:divsChild>
        <w:div w:id="380906970">
          <w:marLeft w:val="0"/>
          <w:marRight w:val="0"/>
          <w:marTop w:val="0"/>
          <w:marBottom w:val="0"/>
          <w:divBdr>
            <w:top w:val="none" w:sz="0" w:space="0" w:color="auto"/>
            <w:left w:val="none" w:sz="0" w:space="0" w:color="auto"/>
            <w:bottom w:val="none" w:sz="0" w:space="0" w:color="auto"/>
            <w:right w:val="none" w:sz="0" w:space="0" w:color="auto"/>
          </w:divBdr>
        </w:div>
        <w:div w:id="1729330810">
          <w:marLeft w:val="0"/>
          <w:marRight w:val="0"/>
          <w:marTop w:val="0"/>
          <w:marBottom w:val="0"/>
          <w:divBdr>
            <w:top w:val="none" w:sz="0" w:space="0" w:color="auto"/>
            <w:left w:val="none" w:sz="0" w:space="0" w:color="auto"/>
            <w:bottom w:val="none" w:sz="0" w:space="0" w:color="auto"/>
            <w:right w:val="none" w:sz="0" w:space="0" w:color="auto"/>
          </w:divBdr>
          <w:divsChild>
            <w:div w:id="61875752">
              <w:marLeft w:val="0"/>
              <w:marRight w:val="0"/>
              <w:marTop w:val="0"/>
              <w:marBottom w:val="0"/>
              <w:divBdr>
                <w:top w:val="none" w:sz="0" w:space="0" w:color="auto"/>
                <w:left w:val="none" w:sz="0" w:space="0" w:color="auto"/>
                <w:bottom w:val="none" w:sz="0" w:space="0" w:color="auto"/>
                <w:right w:val="none" w:sz="0" w:space="0" w:color="auto"/>
              </w:divBdr>
            </w:div>
            <w:div w:id="59732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949087">
      <w:bodyDiv w:val="1"/>
      <w:marLeft w:val="0"/>
      <w:marRight w:val="0"/>
      <w:marTop w:val="0"/>
      <w:marBottom w:val="0"/>
      <w:divBdr>
        <w:top w:val="none" w:sz="0" w:space="0" w:color="auto"/>
        <w:left w:val="none" w:sz="0" w:space="0" w:color="auto"/>
        <w:bottom w:val="none" w:sz="0" w:space="0" w:color="auto"/>
        <w:right w:val="none" w:sz="0" w:space="0" w:color="auto"/>
      </w:divBdr>
    </w:div>
    <w:div w:id="1151365510">
      <w:bodyDiv w:val="1"/>
      <w:marLeft w:val="0"/>
      <w:marRight w:val="0"/>
      <w:marTop w:val="0"/>
      <w:marBottom w:val="0"/>
      <w:divBdr>
        <w:top w:val="none" w:sz="0" w:space="0" w:color="auto"/>
        <w:left w:val="none" w:sz="0" w:space="0" w:color="auto"/>
        <w:bottom w:val="none" w:sz="0" w:space="0" w:color="auto"/>
        <w:right w:val="none" w:sz="0" w:space="0" w:color="auto"/>
      </w:divBdr>
    </w:div>
    <w:div w:id="1173035095">
      <w:bodyDiv w:val="1"/>
      <w:marLeft w:val="0"/>
      <w:marRight w:val="0"/>
      <w:marTop w:val="0"/>
      <w:marBottom w:val="0"/>
      <w:divBdr>
        <w:top w:val="none" w:sz="0" w:space="0" w:color="auto"/>
        <w:left w:val="none" w:sz="0" w:space="0" w:color="auto"/>
        <w:bottom w:val="none" w:sz="0" w:space="0" w:color="auto"/>
        <w:right w:val="none" w:sz="0" w:space="0" w:color="auto"/>
      </w:divBdr>
    </w:div>
    <w:div w:id="1262640477">
      <w:bodyDiv w:val="1"/>
      <w:marLeft w:val="0"/>
      <w:marRight w:val="0"/>
      <w:marTop w:val="0"/>
      <w:marBottom w:val="0"/>
      <w:divBdr>
        <w:top w:val="none" w:sz="0" w:space="0" w:color="auto"/>
        <w:left w:val="none" w:sz="0" w:space="0" w:color="auto"/>
        <w:bottom w:val="none" w:sz="0" w:space="0" w:color="auto"/>
        <w:right w:val="none" w:sz="0" w:space="0" w:color="auto"/>
      </w:divBdr>
    </w:div>
    <w:div w:id="1266425309">
      <w:bodyDiv w:val="1"/>
      <w:marLeft w:val="0"/>
      <w:marRight w:val="0"/>
      <w:marTop w:val="0"/>
      <w:marBottom w:val="0"/>
      <w:divBdr>
        <w:top w:val="none" w:sz="0" w:space="0" w:color="auto"/>
        <w:left w:val="none" w:sz="0" w:space="0" w:color="auto"/>
        <w:bottom w:val="none" w:sz="0" w:space="0" w:color="auto"/>
        <w:right w:val="none" w:sz="0" w:space="0" w:color="auto"/>
      </w:divBdr>
    </w:div>
    <w:div w:id="1269434168">
      <w:bodyDiv w:val="1"/>
      <w:marLeft w:val="0"/>
      <w:marRight w:val="0"/>
      <w:marTop w:val="0"/>
      <w:marBottom w:val="0"/>
      <w:divBdr>
        <w:top w:val="none" w:sz="0" w:space="0" w:color="auto"/>
        <w:left w:val="none" w:sz="0" w:space="0" w:color="auto"/>
        <w:bottom w:val="none" w:sz="0" w:space="0" w:color="auto"/>
        <w:right w:val="none" w:sz="0" w:space="0" w:color="auto"/>
      </w:divBdr>
      <w:divsChild>
        <w:div w:id="2075159335">
          <w:marLeft w:val="0"/>
          <w:marRight w:val="0"/>
          <w:marTop w:val="0"/>
          <w:marBottom w:val="0"/>
          <w:divBdr>
            <w:top w:val="none" w:sz="0" w:space="0" w:color="auto"/>
            <w:left w:val="none" w:sz="0" w:space="0" w:color="auto"/>
            <w:bottom w:val="none" w:sz="0" w:space="0" w:color="auto"/>
            <w:right w:val="none" w:sz="0" w:space="0" w:color="auto"/>
          </w:divBdr>
          <w:divsChild>
            <w:div w:id="2076934029">
              <w:marLeft w:val="0"/>
              <w:marRight w:val="0"/>
              <w:marTop w:val="0"/>
              <w:marBottom w:val="0"/>
              <w:divBdr>
                <w:top w:val="none" w:sz="0" w:space="0" w:color="auto"/>
                <w:left w:val="none" w:sz="0" w:space="0" w:color="auto"/>
                <w:bottom w:val="none" w:sz="0" w:space="0" w:color="auto"/>
                <w:right w:val="none" w:sz="0" w:space="0" w:color="auto"/>
              </w:divBdr>
              <w:divsChild>
                <w:div w:id="43216685">
                  <w:marLeft w:val="0"/>
                  <w:marRight w:val="0"/>
                  <w:marTop w:val="0"/>
                  <w:marBottom w:val="0"/>
                  <w:divBdr>
                    <w:top w:val="none" w:sz="0" w:space="0" w:color="auto"/>
                    <w:left w:val="none" w:sz="0" w:space="0" w:color="auto"/>
                    <w:bottom w:val="none" w:sz="0" w:space="0" w:color="auto"/>
                    <w:right w:val="none" w:sz="0" w:space="0" w:color="auto"/>
                  </w:divBdr>
                  <w:divsChild>
                    <w:div w:id="148598642">
                      <w:marLeft w:val="0"/>
                      <w:marRight w:val="0"/>
                      <w:marTop w:val="0"/>
                      <w:marBottom w:val="0"/>
                      <w:divBdr>
                        <w:top w:val="none" w:sz="0" w:space="0" w:color="auto"/>
                        <w:left w:val="none" w:sz="0" w:space="0" w:color="auto"/>
                        <w:bottom w:val="none" w:sz="0" w:space="0" w:color="auto"/>
                        <w:right w:val="none" w:sz="0" w:space="0" w:color="auto"/>
                      </w:divBdr>
                      <w:divsChild>
                        <w:div w:id="1479498612">
                          <w:marLeft w:val="0"/>
                          <w:marRight w:val="0"/>
                          <w:marTop w:val="0"/>
                          <w:marBottom w:val="0"/>
                          <w:divBdr>
                            <w:top w:val="none" w:sz="0" w:space="0" w:color="auto"/>
                            <w:left w:val="none" w:sz="0" w:space="0" w:color="auto"/>
                            <w:bottom w:val="none" w:sz="0" w:space="0" w:color="auto"/>
                            <w:right w:val="none" w:sz="0" w:space="0" w:color="auto"/>
                          </w:divBdr>
                          <w:divsChild>
                            <w:div w:id="418992174">
                              <w:marLeft w:val="0"/>
                              <w:marRight w:val="0"/>
                              <w:marTop w:val="0"/>
                              <w:marBottom w:val="0"/>
                              <w:divBdr>
                                <w:top w:val="none" w:sz="0" w:space="0" w:color="auto"/>
                                <w:left w:val="none" w:sz="0" w:space="0" w:color="auto"/>
                                <w:bottom w:val="none" w:sz="0" w:space="0" w:color="auto"/>
                                <w:right w:val="none" w:sz="0" w:space="0" w:color="auto"/>
                              </w:divBdr>
                              <w:divsChild>
                                <w:div w:id="1113937286">
                                  <w:marLeft w:val="0"/>
                                  <w:marRight w:val="0"/>
                                  <w:marTop w:val="0"/>
                                  <w:marBottom w:val="0"/>
                                  <w:divBdr>
                                    <w:top w:val="none" w:sz="0" w:space="0" w:color="auto"/>
                                    <w:left w:val="none" w:sz="0" w:space="0" w:color="auto"/>
                                    <w:bottom w:val="none" w:sz="0" w:space="0" w:color="auto"/>
                                    <w:right w:val="none" w:sz="0" w:space="0" w:color="auto"/>
                                  </w:divBdr>
                                  <w:divsChild>
                                    <w:div w:id="1875995890">
                                      <w:marLeft w:val="0"/>
                                      <w:marRight w:val="0"/>
                                      <w:marTop w:val="0"/>
                                      <w:marBottom w:val="0"/>
                                      <w:divBdr>
                                        <w:top w:val="none" w:sz="0" w:space="0" w:color="auto"/>
                                        <w:left w:val="none" w:sz="0" w:space="0" w:color="auto"/>
                                        <w:bottom w:val="none" w:sz="0" w:space="0" w:color="auto"/>
                                        <w:right w:val="none" w:sz="0" w:space="0" w:color="auto"/>
                                      </w:divBdr>
                                      <w:divsChild>
                                        <w:div w:id="923880799">
                                          <w:marLeft w:val="0"/>
                                          <w:marRight w:val="0"/>
                                          <w:marTop w:val="0"/>
                                          <w:marBottom w:val="0"/>
                                          <w:divBdr>
                                            <w:top w:val="none" w:sz="0" w:space="0" w:color="auto"/>
                                            <w:left w:val="none" w:sz="0" w:space="0" w:color="auto"/>
                                            <w:bottom w:val="none" w:sz="0" w:space="0" w:color="auto"/>
                                            <w:right w:val="none" w:sz="0" w:space="0" w:color="auto"/>
                                          </w:divBdr>
                                          <w:divsChild>
                                            <w:div w:id="2139646409">
                                              <w:marLeft w:val="0"/>
                                              <w:marRight w:val="0"/>
                                              <w:marTop w:val="0"/>
                                              <w:marBottom w:val="0"/>
                                              <w:divBdr>
                                                <w:top w:val="none" w:sz="0" w:space="0" w:color="auto"/>
                                                <w:left w:val="none" w:sz="0" w:space="0" w:color="auto"/>
                                                <w:bottom w:val="none" w:sz="0" w:space="0" w:color="auto"/>
                                                <w:right w:val="none" w:sz="0" w:space="0" w:color="auto"/>
                                              </w:divBdr>
                                              <w:divsChild>
                                                <w:div w:id="842890511">
                                                  <w:marLeft w:val="0"/>
                                                  <w:marRight w:val="0"/>
                                                  <w:marTop w:val="0"/>
                                                  <w:marBottom w:val="0"/>
                                                  <w:divBdr>
                                                    <w:top w:val="none" w:sz="0" w:space="0" w:color="auto"/>
                                                    <w:left w:val="none" w:sz="0" w:space="0" w:color="auto"/>
                                                    <w:bottom w:val="none" w:sz="0" w:space="0" w:color="auto"/>
                                                    <w:right w:val="none" w:sz="0" w:space="0" w:color="auto"/>
                                                  </w:divBdr>
                                                  <w:divsChild>
                                                    <w:div w:id="1555659992">
                                                      <w:marLeft w:val="0"/>
                                                      <w:marRight w:val="0"/>
                                                      <w:marTop w:val="0"/>
                                                      <w:marBottom w:val="0"/>
                                                      <w:divBdr>
                                                        <w:top w:val="none" w:sz="0" w:space="0" w:color="auto"/>
                                                        <w:left w:val="none" w:sz="0" w:space="0" w:color="auto"/>
                                                        <w:bottom w:val="none" w:sz="0" w:space="0" w:color="auto"/>
                                                        <w:right w:val="none" w:sz="0" w:space="0" w:color="auto"/>
                                                      </w:divBdr>
                                                      <w:divsChild>
                                                        <w:div w:id="443966384">
                                                          <w:marLeft w:val="0"/>
                                                          <w:marRight w:val="0"/>
                                                          <w:marTop w:val="0"/>
                                                          <w:marBottom w:val="0"/>
                                                          <w:divBdr>
                                                            <w:top w:val="none" w:sz="0" w:space="0" w:color="auto"/>
                                                            <w:left w:val="none" w:sz="0" w:space="0" w:color="auto"/>
                                                            <w:bottom w:val="none" w:sz="0" w:space="0" w:color="auto"/>
                                                            <w:right w:val="none" w:sz="0" w:space="0" w:color="auto"/>
                                                          </w:divBdr>
                                                          <w:divsChild>
                                                            <w:div w:id="1590886998">
                                                              <w:marLeft w:val="0"/>
                                                              <w:marRight w:val="0"/>
                                                              <w:marTop w:val="0"/>
                                                              <w:marBottom w:val="0"/>
                                                              <w:divBdr>
                                                                <w:top w:val="none" w:sz="0" w:space="0" w:color="auto"/>
                                                                <w:left w:val="none" w:sz="0" w:space="0" w:color="auto"/>
                                                                <w:bottom w:val="none" w:sz="0" w:space="0" w:color="auto"/>
                                                                <w:right w:val="none" w:sz="0" w:space="0" w:color="auto"/>
                                                              </w:divBdr>
                                                              <w:divsChild>
                                                                <w:div w:id="373385193">
                                                                  <w:marLeft w:val="0"/>
                                                                  <w:marRight w:val="0"/>
                                                                  <w:marTop w:val="0"/>
                                                                  <w:marBottom w:val="0"/>
                                                                  <w:divBdr>
                                                                    <w:top w:val="none" w:sz="0" w:space="0" w:color="auto"/>
                                                                    <w:left w:val="none" w:sz="0" w:space="0" w:color="auto"/>
                                                                    <w:bottom w:val="none" w:sz="0" w:space="0" w:color="auto"/>
                                                                    <w:right w:val="none" w:sz="0" w:space="0" w:color="auto"/>
                                                                  </w:divBdr>
                                                                  <w:divsChild>
                                                                    <w:div w:id="185556749">
                                                                      <w:marLeft w:val="0"/>
                                                                      <w:marRight w:val="0"/>
                                                                      <w:marTop w:val="0"/>
                                                                      <w:marBottom w:val="0"/>
                                                                      <w:divBdr>
                                                                        <w:top w:val="none" w:sz="0" w:space="0" w:color="auto"/>
                                                                        <w:left w:val="none" w:sz="0" w:space="0" w:color="auto"/>
                                                                        <w:bottom w:val="none" w:sz="0" w:space="0" w:color="auto"/>
                                                                        <w:right w:val="none" w:sz="0" w:space="0" w:color="auto"/>
                                                                      </w:divBdr>
                                                                      <w:divsChild>
                                                                        <w:div w:id="869419468">
                                                                          <w:marLeft w:val="0"/>
                                                                          <w:marRight w:val="0"/>
                                                                          <w:marTop w:val="0"/>
                                                                          <w:marBottom w:val="0"/>
                                                                          <w:divBdr>
                                                                            <w:top w:val="none" w:sz="0" w:space="0" w:color="auto"/>
                                                                            <w:left w:val="none" w:sz="0" w:space="0" w:color="auto"/>
                                                                            <w:bottom w:val="none" w:sz="0" w:space="0" w:color="auto"/>
                                                                            <w:right w:val="none" w:sz="0" w:space="0" w:color="auto"/>
                                                                          </w:divBdr>
                                                                          <w:divsChild>
                                                                            <w:div w:id="462894710">
                                                                              <w:marLeft w:val="0"/>
                                                                              <w:marRight w:val="0"/>
                                                                              <w:marTop w:val="0"/>
                                                                              <w:marBottom w:val="0"/>
                                                                              <w:divBdr>
                                                                                <w:top w:val="none" w:sz="0" w:space="0" w:color="auto"/>
                                                                                <w:left w:val="none" w:sz="0" w:space="0" w:color="auto"/>
                                                                                <w:bottom w:val="none" w:sz="0" w:space="0" w:color="auto"/>
                                                                                <w:right w:val="none" w:sz="0" w:space="0" w:color="auto"/>
                                                                              </w:divBdr>
                                                                              <w:divsChild>
                                                                                <w:div w:id="1490293049">
                                                                                  <w:marLeft w:val="0"/>
                                                                                  <w:marRight w:val="0"/>
                                                                                  <w:marTop w:val="0"/>
                                                                                  <w:marBottom w:val="0"/>
                                                                                  <w:divBdr>
                                                                                    <w:top w:val="none" w:sz="0" w:space="0" w:color="auto"/>
                                                                                    <w:left w:val="none" w:sz="0" w:space="0" w:color="auto"/>
                                                                                    <w:bottom w:val="none" w:sz="0" w:space="0" w:color="auto"/>
                                                                                    <w:right w:val="none" w:sz="0" w:space="0" w:color="auto"/>
                                                                                  </w:divBdr>
                                                                                  <w:divsChild>
                                                                                    <w:div w:id="502163776">
                                                                                      <w:marLeft w:val="0"/>
                                                                                      <w:marRight w:val="0"/>
                                                                                      <w:marTop w:val="0"/>
                                                                                      <w:marBottom w:val="0"/>
                                                                                      <w:divBdr>
                                                                                        <w:top w:val="none" w:sz="0" w:space="0" w:color="auto"/>
                                                                                        <w:left w:val="none" w:sz="0" w:space="0" w:color="auto"/>
                                                                                        <w:bottom w:val="none" w:sz="0" w:space="0" w:color="auto"/>
                                                                                        <w:right w:val="none" w:sz="0" w:space="0" w:color="auto"/>
                                                                                      </w:divBdr>
                                                                                      <w:divsChild>
                                                                                        <w:div w:id="848568119">
                                                                                          <w:marLeft w:val="0"/>
                                                                                          <w:marRight w:val="0"/>
                                                                                          <w:marTop w:val="0"/>
                                                                                          <w:marBottom w:val="0"/>
                                                                                          <w:divBdr>
                                                                                            <w:top w:val="none" w:sz="0" w:space="0" w:color="auto"/>
                                                                                            <w:left w:val="none" w:sz="0" w:space="0" w:color="auto"/>
                                                                                            <w:bottom w:val="none" w:sz="0" w:space="0" w:color="auto"/>
                                                                                            <w:right w:val="none" w:sz="0" w:space="0" w:color="auto"/>
                                                                                          </w:divBdr>
                                                                                          <w:divsChild>
                                                                                            <w:div w:id="2054189865">
                                                                                              <w:marLeft w:val="0"/>
                                                                                              <w:marRight w:val="0"/>
                                                                                              <w:marTop w:val="0"/>
                                                                                              <w:marBottom w:val="0"/>
                                                                                              <w:divBdr>
                                                                                                <w:top w:val="none" w:sz="0" w:space="0" w:color="auto"/>
                                                                                                <w:left w:val="none" w:sz="0" w:space="0" w:color="auto"/>
                                                                                                <w:bottom w:val="none" w:sz="0" w:space="0" w:color="auto"/>
                                                                                                <w:right w:val="none" w:sz="0" w:space="0" w:color="auto"/>
                                                                                              </w:divBdr>
                                                                                              <w:divsChild>
                                                                                                <w:div w:id="2137605738">
                                                                                                  <w:marLeft w:val="0"/>
                                                                                                  <w:marRight w:val="0"/>
                                                                                                  <w:marTop w:val="0"/>
                                                                                                  <w:marBottom w:val="0"/>
                                                                                                  <w:divBdr>
                                                                                                    <w:top w:val="none" w:sz="0" w:space="0" w:color="auto"/>
                                                                                                    <w:left w:val="none" w:sz="0" w:space="0" w:color="auto"/>
                                                                                                    <w:bottom w:val="none" w:sz="0" w:space="0" w:color="auto"/>
                                                                                                    <w:right w:val="none" w:sz="0" w:space="0" w:color="auto"/>
                                                                                                  </w:divBdr>
                                                                                                  <w:divsChild>
                                                                                                    <w:div w:id="533269668">
                                                                                                      <w:marLeft w:val="0"/>
                                                                                                      <w:marRight w:val="0"/>
                                                                                                      <w:marTop w:val="0"/>
                                                                                                      <w:marBottom w:val="0"/>
                                                                                                      <w:divBdr>
                                                                                                        <w:top w:val="none" w:sz="0" w:space="0" w:color="auto"/>
                                                                                                        <w:left w:val="none" w:sz="0" w:space="0" w:color="auto"/>
                                                                                                        <w:bottom w:val="none" w:sz="0" w:space="0" w:color="auto"/>
                                                                                                        <w:right w:val="none" w:sz="0" w:space="0" w:color="auto"/>
                                                                                                      </w:divBdr>
                                                                                                      <w:divsChild>
                                                                                                        <w:div w:id="56121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863789">
      <w:bodyDiv w:val="1"/>
      <w:marLeft w:val="0"/>
      <w:marRight w:val="0"/>
      <w:marTop w:val="0"/>
      <w:marBottom w:val="0"/>
      <w:divBdr>
        <w:top w:val="none" w:sz="0" w:space="0" w:color="auto"/>
        <w:left w:val="none" w:sz="0" w:space="0" w:color="auto"/>
        <w:bottom w:val="none" w:sz="0" w:space="0" w:color="auto"/>
        <w:right w:val="none" w:sz="0" w:space="0" w:color="auto"/>
      </w:divBdr>
    </w:div>
    <w:div w:id="1400637882">
      <w:bodyDiv w:val="1"/>
      <w:marLeft w:val="0"/>
      <w:marRight w:val="0"/>
      <w:marTop w:val="0"/>
      <w:marBottom w:val="0"/>
      <w:divBdr>
        <w:top w:val="none" w:sz="0" w:space="0" w:color="auto"/>
        <w:left w:val="none" w:sz="0" w:space="0" w:color="auto"/>
        <w:bottom w:val="none" w:sz="0" w:space="0" w:color="auto"/>
        <w:right w:val="none" w:sz="0" w:space="0" w:color="auto"/>
      </w:divBdr>
    </w:div>
    <w:div w:id="1419401359">
      <w:bodyDiv w:val="1"/>
      <w:marLeft w:val="0"/>
      <w:marRight w:val="0"/>
      <w:marTop w:val="0"/>
      <w:marBottom w:val="0"/>
      <w:divBdr>
        <w:top w:val="none" w:sz="0" w:space="0" w:color="auto"/>
        <w:left w:val="none" w:sz="0" w:space="0" w:color="auto"/>
        <w:bottom w:val="none" w:sz="0" w:space="0" w:color="auto"/>
        <w:right w:val="none" w:sz="0" w:space="0" w:color="auto"/>
      </w:divBdr>
      <w:divsChild>
        <w:div w:id="83645641">
          <w:marLeft w:val="0"/>
          <w:marRight w:val="0"/>
          <w:marTop w:val="0"/>
          <w:marBottom w:val="0"/>
          <w:divBdr>
            <w:top w:val="none" w:sz="0" w:space="0" w:color="auto"/>
            <w:left w:val="none" w:sz="0" w:space="0" w:color="auto"/>
            <w:bottom w:val="none" w:sz="0" w:space="0" w:color="auto"/>
            <w:right w:val="none" w:sz="0" w:space="0" w:color="auto"/>
          </w:divBdr>
          <w:divsChild>
            <w:div w:id="26418205">
              <w:marLeft w:val="0"/>
              <w:marRight w:val="0"/>
              <w:marTop w:val="0"/>
              <w:marBottom w:val="0"/>
              <w:divBdr>
                <w:top w:val="none" w:sz="0" w:space="0" w:color="auto"/>
                <w:left w:val="none" w:sz="0" w:space="0" w:color="auto"/>
                <w:bottom w:val="none" w:sz="0" w:space="0" w:color="auto"/>
                <w:right w:val="none" w:sz="0" w:space="0" w:color="auto"/>
              </w:divBdr>
              <w:divsChild>
                <w:div w:id="343363373">
                  <w:marLeft w:val="0"/>
                  <w:marRight w:val="0"/>
                  <w:marTop w:val="0"/>
                  <w:marBottom w:val="0"/>
                  <w:divBdr>
                    <w:top w:val="none" w:sz="0" w:space="0" w:color="auto"/>
                    <w:left w:val="none" w:sz="0" w:space="0" w:color="auto"/>
                    <w:bottom w:val="none" w:sz="0" w:space="0" w:color="auto"/>
                    <w:right w:val="none" w:sz="0" w:space="0" w:color="auto"/>
                  </w:divBdr>
                  <w:divsChild>
                    <w:div w:id="2112436322">
                      <w:marLeft w:val="0"/>
                      <w:marRight w:val="0"/>
                      <w:marTop w:val="0"/>
                      <w:marBottom w:val="0"/>
                      <w:divBdr>
                        <w:top w:val="none" w:sz="0" w:space="0" w:color="auto"/>
                        <w:left w:val="none" w:sz="0" w:space="0" w:color="auto"/>
                        <w:bottom w:val="none" w:sz="0" w:space="0" w:color="auto"/>
                        <w:right w:val="none" w:sz="0" w:space="0" w:color="auto"/>
                      </w:divBdr>
                      <w:divsChild>
                        <w:div w:id="209804034">
                          <w:marLeft w:val="-3900"/>
                          <w:marRight w:val="0"/>
                          <w:marTop w:val="0"/>
                          <w:marBottom w:val="0"/>
                          <w:divBdr>
                            <w:top w:val="none" w:sz="0" w:space="0" w:color="auto"/>
                            <w:left w:val="none" w:sz="0" w:space="0" w:color="auto"/>
                            <w:bottom w:val="none" w:sz="0" w:space="0" w:color="auto"/>
                            <w:right w:val="none" w:sz="0" w:space="0" w:color="auto"/>
                          </w:divBdr>
                          <w:divsChild>
                            <w:div w:id="1590696365">
                              <w:marLeft w:val="0"/>
                              <w:marRight w:val="0"/>
                              <w:marTop w:val="0"/>
                              <w:marBottom w:val="0"/>
                              <w:divBdr>
                                <w:top w:val="none" w:sz="0" w:space="0" w:color="auto"/>
                                <w:left w:val="none" w:sz="0" w:space="0" w:color="auto"/>
                                <w:bottom w:val="none" w:sz="0" w:space="0" w:color="auto"/>
                                <w:right w:val="none" w:sz="0" w:space="0" w:color="auto"/>
                              </w:divBdr>
                              <w:divsChild>
                                <w:div w:id="1542597370">
                                  <w:marLeft w:val="0"/>
                                  <w:marRight w:val="0"/>
                                  <w:marTop w:val="0"/>
                                  <w:marBottom w:val="330"/>
                                  <w:divBdr>
                                    <w:top w:val="none" w:sz="0" w:space="0" w:color="auto"/>
                                    <w:left w:val="none" w:sz="0" w:space="0" w:color="auto"/>
                                    <w:bottom w:val="none" w:sz="0" w:space="0" w:color="auto"/>
                                    <w:right w:val="none" w:sz="0" w:space="0" w:color="auto"/>
                                  </w:divBdr>
                                  <w:divsChild>
                                    <w:div w:id="67534176">
                                      <w:marLeft w:val="0"/>
                                      <w:marRight w:val="0"/>
                                      <w:marTop w:val="0"/>
                                      <w:marBottom w:val="0"/>
                                      <w:divBdr>
                                        <w:top w:val="none" w:sz="0" w:space="0" w:color="auto"/>
                                        <w:left w:val="none" w:sz="0" w:space="0" w:color="auto"/>
                                        <w:bottom w:val="none" w:sz="0" w:space="0" w:color="auto"/>
                                        <w:right w:val="none" w:sz="0" w:space="0" w:color="auto"/>
                                      </w:divBdr>
                                    </w:div>
                                    <w:div w:id="199229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882321">
      <w:bodyDiv w:val="1"/>
      <w:marLeft w:val="0"/>
      <w:marRight w:val="0"/>
      <w:marTop w:val="0"/>
      <w:marBottom w:val="0"/>
      <w:divBdr>
        <w:top w:val="none" w:sz="0" w:space="0" w:color="auto"/>
        <w:left w:val="none" w:sz="0" w:space="0" w:color="auto"/>
        <w:bottom w:val="none" w:sz="0" w:space="0" w:color="auto"/>
        <w:right w:val="none" w:sz="0" w:space="0" w:color="auto"/>
      </w:divBdr>
    </w:div>
    <w:div w:id="1494373070">
      <w:bodyDiv w:val="1"/>
      <w:marLeft w:val="0"/>
      <w:marRight w:val="0"/>
      <w:marTop w:val="0"/>
      <w:marBottom w:val="0"/>
      <w:divBdr>
        <w:top w:val="none" w:sz="0" w:space="0" w:color="auto"/>
        <w:left w:val="none" w:sz="0" w:space="0" w:color="auto"/>
        <w:bottom w:val="none" w:sz="0" w:space="0" w:color="auto"/>
        <w:right w:val="none" w:sz="0" w:space="0" w:color="auto"/>
      </w:divBdr>
    </w:div>
    <w:div w:id="1629362741">
      <w:bodyDiv w:val="1"/>
      <w:marLeft w:val="0"/>
      <w:marRight w:val="0"/>
      <w:marTop w:val="0"/>
      <w:marBottom w:val="0"/>
      <w:divBdr>
        <w:top w:val="none" w:sz="0" w:space="0" w:color="auto"/>
        <w:left w:val="none" w:sz="0" w:space="0" w:color="auto"/>
        <w:bottom w:val="none" w:sz="0" w:space="0" w:color="auto"/>
        <w:right w:val="none" w:sz="0" w:space="0" w:color="auto"/>
      </w:divBdr>
    </w:div>
    <w:div w:id="1687948972">
      <w:bodyDiv w:val="1"/>
      <w:marLeft w:val="0"/>
      <w:marRight w:val="0"/>
      <w:marTop w:val="0"/>
      <w:marBottom w:val="0"/>
      <w:divBdr>
        <w:top w:val="none" w:sz="0" w:space="0" w:color="auto"/>
        <w:left w:val="none" w:sz="0" w:space="0" w:color="auto"/>
        <w:bottom w:val="none" w:sz="0" w:space="0" w:color="auto"/>
        <w:right w:val="none" w:sz="0" w:space="0" w:color="auto"/>
      </w:divBdr>
      <w:divsChild>
        <w:div w:id="2122022163">
          <w:marLeft w:val="0"/>
          <w:marRight w:val="0"/>
          <w:marTop w:val="0"/>
          <w:marBottom w:val="0"/>
          <w:divBdr>
            <w:top w:val="none" w:sz="0" w:space="0" w:color="auto"/>
            <w:left w:val="none" w:sz="0" w:space="0" w:color="auto"/>
            <w:bottom w:val="none" w:sz="0" w:space="0" w:color="auto"/>
            <w:right w:val="none" w:sz="0" w:space="0" w:color="auto"/>
          </w:divBdr>
          <w:divsChild>
            <w:div w:id="1312172265">
              <w:marLeft w:val="0"/>
              <w:marRight w:val="0"/>
              <w:marTop w:val="0"/>
              <w:marBottom w:val="0"/>
              <w:divBdr>
                <w:top w:val="none" w:sz="0" w:space="0" w:color="auto"/>
                <w:left w:val="none" w:sz="0" w:space="0" w:color="auto"/>
                <w:bottom w:val="none" w:sz="0" w:space="0" w:color="auto"/>
                <w:right w:val="none" w:sz="0" w:space="0" w:color="auto"/>
              </w:divBdr>
              <w:divsChild>
                <w:div w:id="1297100445">
                  <w:marLeft w:val="0"/>
                  <w:marRight w:val="0"/>
                  <w:marTop w:val="0"/>
                  <w:marBottom w:val="0"/>
                  <w:divBdr>
                    <w:top w:val="none" w:sz="0" w:space="0" w:color="auto"/>
                    <w:left w:val="none" w:sz="0" w:space="0" w:color="auto"/>
                    <w:bottom w:val="none" w:sz="0" w:space="0" w:color="auto"/>
                    <w:right w:val="none" w:sz="0" w:space="0" w:color="auto"/>
                  </w:divBdr>
                  <w:divsChild>
                    <w:div w:id="167629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94194">
      <w:bodyDiv w:val="1"/>
      <w:marLeft w:val="0"/>
      <w:marRight w:val="0"/>
      <w:marTop w:val="0"/>
      <w:marBottom w:val="0"/>
      <w:divBdr>
        <w:top w:val="none" w:sz="0" w:space="0" w:color="auto"/>
        <w:left w:val="none" w:sz="0" w:space="0" w:color="auto"/>
        <w:bottom w:val="none" w:sz="0" w:space="0" w:color="auto"/>
        <w:right w:val="none" w:sz="0" w:space="0" w:color="auto"/>
      </w:divBdr>
    </w:div>
    <w:div w:id="1812207107">
      <w:bodyDiv w:val="1"/>
      <w:marLeft w:val="0"/>
      <w:marRight w:val="0"/>
      <w:marTop w:val="0"/>
      <w:marBottom w:val="0"/>
      <w:divBdr>
        <w:top w:val="none" w:sz="0" w:space="0" w:color="auto"/>
        <w:left w:val="none" w:sz="0" w:space="0" w:color="auto"/>
        <w:bottom w:val="none" w:sz="0" w:space="0" w:color="auto"/>
        <w:right w:val="none" w:sz="0" w:space="0" w:color="auto"/>
      </w:divBdr>
    </w:div>
    <w:div w:id="1861433134">
      <w:bodyDiv w:val="1"/>
      <w:marLeft w:val="0"/>
      <w:marRight w:val="0"/>
      <w:marTop w:val="0"/>
      <w:marBottom w:val="0"/>
      <w:divBdr>
        <w:top w:val="none" w:sz="0" w:space="0" w:color="auto"/>
        <w:left w:val="none" w:sz="0" w:space="0" w:color="auto"/>
        <w:bottom w:val="none" w:sz="0" w:space="0" w:color="auto"/>
        <w:right w:val="none" w:sz="0" w:space="0" w:color="auto"/>
      </w:divBdr>
    </w:div>
    <w:div w:id="1879006083">
      <w:bodyDiv w:val="1"/>
      <w:marLeft w:val="0"/>
      <w:marRight w:val="0"/>
      <w:marTop w:val="0"/>
      <w:marBottom w:val="0"/>
      <w:divBdr>
        <w:top w:val="none" w:sz="0" w:space="0" w:color="auto"/>
        <w:left w:val="none" w:sz="0" w:space="0" w:color="auto"/>
        <w:bottom w:val="none" w:sz="0" w:space="0" w:color="auto"/>
        <w:right w:val="none" w:sz="0" w:space="0" w:color="auto"/>
      </w:divBdr>
    </w:div>
    <w:div w:id="1890259397">
      <w:bodyDiv w:val="1"/>
      <w:marLeft w:val="0"/>
      <w:marRight w:val="0"/>
      <w:marTop w:val="0"/>
      <w:marBottom w:val="0"/>
      <w:divBdr>
        <w:top w:val="none" w:sz="0" w:space="0" w:color="auto"/>
        <w:left w:val="none" w:sz="0" w:space="0" w:color="auto"/>
        <w:bottom w:val="none" w:sz="0" w:space="0" w:color="auto"/>
        <w:right w:val="none" w:sz="0" w:space="0" w:color="auto"/>
      </w:divBdr>
    </w:div>
    <w:div w:id="2008708093">
      <w:bodyDiv w:val="1"/>
      <w:marLeft w:val="0"/>
      <w:marRight w:val="0"/>
      <w:marTop w:val="0"/>
      <w:marBottom w:val="0"/>
      <w:divBdr>
        <w:top w:val="none" w:sz="0" w:space="0" w:color="auto"/>
        <w:left w:val="none" w:sz="0" w:space="0" w:color="auto"/>
        <w:bottom w:val="none" w:sz="0" w:space="0" w:color="auto"/>
        <w:right w:val="none" w:sz="0" w:space="0" w:color="auto"/>
      </w:divBdr>
    </w:div>
    <w:div w:id="2029286429">
      <w:bodyDiv w:val="1"/>
      <w:marLeft w:val="0"/>
      <w:marRight w:val="0"/>
      <w:marTop w:val="0"/>
      <w:marBottom w:val="0"/>
      <w:divBdr>
        <w:top w:val="none" w:sz="0" w:space="0" w:color="auto"/>
        <w:left w:val="none" w:sz="0" w:space="0" w:color="auto"/>
        <w:bottom w:val="none" w:sz="0" w:space="0" w:color="auto"/>
        <w:right w:val="none" w:sz="0" w:space="0" w:color="auto"/>
      </w:divBdr>
    </w:div>
    <w:div w:id="2124693390">
      <w:bodyDiv w:val="1"/>
      <w:marLeft w:val="0"/>
      <w:marRight w:val="0"/>
      <w:marTop w:val="0"/>
      <w:marBottom w:val="0"/>
      <w:divBdr>
        <w:top w:val="none" w:sz="0" w:space="0" w:color="auto"/>
        <w:left w:val="none" w:sz="0" w:space="0" w:color="auto"/>
        <w:bottom w:val="none" w:sz="0" w:space="0" w:color="auto"/>
        <w:right w:val="none" w:sz="0" w:space="0" w:color="auto"/>
      </w:divBdr>
      <w:divsChild>
        <w:div w:id="120078827">
          <w:marLeft w:val="0"/>
          <w:marRight w:val="0"/>
          <w:marTop w:val="0"/>
          <w:marBottom w:val="0"/>
          <w:divBdr>
            <w:top w:val="none" w:sz="0" w:space="0" w:color="auto"/>
            <w:left w:val="none" w:sz="0" w:space="0" w:color="auto"/>
            <w:bottom w:val="none" w:sz="0" w:space="0" w:color="auto"/>
            <w:right w:val="none" w:sz="0" w:space="0" w:color="auto"/>
          </w:divBdr>
          <w:divsChild>
            <w:div w:id="1391416810">
              <w:marLeft w:val="0"/>
              <w:marRight w:val="0"/>
              <w:marTop w:val="0"/>
              <w:marBottom w:val="0"/>
              <w:divBdr>
                <w:top w:val="none" w:sz="0" w:space="0" w:color="auto"/>
                <w:left w:val="none" w:sz="0" w:space="0" w:color="auto"/>
                <w:bottom w:val="none" w:sz="0" w:space="0" w:color="auto"/>
                <w:right w:val="none" w:sz="0" w:space="0" w:color="auto"/>
              </w:divBdr>
              <w:divsChild>
                <w:div w:id="356544809">
                  <w:marLeft w:val="0"/>
                  <w:marRight w:val="0"/>
                  <w:marTop w:val="0"/>
                  <w:marBottom w:val="0"/>
                  <w:divBdr>
                    <w:top w:val="none" w:sz="0" w:space="0" w:color="auto"/>
                    <w:left w:val="none" w:sz="0" w:space="0" w:color="auto"/>
                    <w:bottom w:val="none" w:sz="0" w:space="0" w:color="auto"/>
                    <w:right w:val="none" w:sz="0" w:space="0" w:color="auto"/>
                  </w:divBdr>
                  <w:divsChild>
                    <w:div w:id="288586337">
                      <w:marLeft w:val="0"/>
                      <w:marRight w:val="0"/>
                      <w:marTop w:val="0"/>
                      <w:marBottom w:val="0"/>
                      <w:divBdr>
                        <w:top w:val="none" w:sz="0" w:space="0" w:color="auto"/>
                        <w:left w:val="none" w:sz="0" w:space="0" w:color="auto"/>
                        <w:bottom w:val="none" w:sz="0" w:space="0" w:color="auto"/>
                        <w:right w:val="none" w:sz="0" w:space="0" w:color="auto"/>
                      </w:divBdr>
                      <w:divsChild>
                        <w:div w:id="214200628">
                          <w:marLeft w:val="0"/>
                          <w:marRight w:val="0"/>
                          <w:marTop w:val="0"/>
                          <w:marBottom w:val="330"/>
                          <w:divBdr>
                            <w:top w:val="none" w:sz="0" w:space="0" w:color="auto"/>
                            <w:left w:val="none" w:sz="0" w:space="0" w:color="auto"/>
                            <w:bottom w:val="none" w:sz="0" w:space="0" w:color="auto"/>
                            <w:right w:val="none" w:sz="0" w:space="0" w:color="auto"/>
                          </w:divBdr>
                          <w:divsChild>
                            <w:div w:id="475074555">
                              <w:marLeft w:val="0"/>
                              <w:marRight w:val="0"/>
                              <w:marTop w:val="0"/>
                              <w:marBottom w:val="0"/>
                              <w:divBdr>
                                <w:top w:val="none" w:sz="0" w:space="0" w:color="auto"/>
                                <w:left w:val="none" w:sz="0" w:space="0" w:color="auto"/>
                                <w:bottom w:val="none" w:sz="0" w:space="0" w:color="auto"/>
                                <w:right w:val="none" w:sz="0" w:space="0" w:color="auto"/>
                              </w:divBdr>
                              <w:divsChild>
                                <w:div w:id="662242515">
                                  <w:marLeft w:val="0"/>
                                  <w:marRight w:val="0"/>
                                  <w:marTop w:val="0"/>
                                  <w:marBottom w:val="330"/>
                                  <w:divBdr>
                                    <w:top w:val="none" w:sz="0" w:space="0" w:color="auto"/>
                                    <w:left w:val="none" w:sz="0" w:space="0" w:color="auto"/>
                                    <w:bottom w:val="none" w:sz="0" w:space="0" w:color="auto"/>
                                    <w:right w:val="none" w:sz="0" w:space="0" w:color="auto"/>
                                  </w:divBdr>
                                  <w:divsChild>
                                    <w:div w:id="981232157">
                                      <w:marLeft w:val="0"/>
                                      <w:marRight w:val="0"/>
                                      <w:marTop w:val="0"/>
                                      <w:marBottom w:val="0"/>
                                      <w:divBdr>
                                        <w:top w:val="none" w:sz="0" w:space="0" w:color="auto"/>
                                        <w:left w:val="none" w:sz="0" w:space="0" w:color="auto"/>
                                        <w:bottom w:val="none" w:sz="0" w:space="0" w:color="auto"/>
                                        <w:right w:val="none" w:sz="0" w:space="0" w:color="auto"/>
                                      </w:divBdr>
                                    </w:div>
                                    <w:div w:id="329522162">
                                      <w:marLeft w:val="0"/>
                                      <w:marRight w:val="0"/>
                                      <w:marTop w:val="0"/>
                                      <w:marBottom w:val="0"/>
                                      <w:divBdr>
                                        <w:top w:val="none" w:sz="0" w:space="0" w:color="auto"/>
                                        <w:left w:val="none" w:sz="0" w:space="0" w:color="auto"/>
                                        <w:bottom w:val="none" w:sz="0" w:space="0" w:color="auto"/>
                                        <w:right w:val="none" w:sz="0" w:space="0" w:color="auto"/>
                                      </w:divBdr>
                                    </w:div>
                                    <w:div w:id="864907372">
                                      <w:marLeft w:val="0"/>
                                      <w:marRight w:val="0"/>
                                      <w:marTop w:val="0"/>
                                      <w:marBottom w:val="0"/>
                                      <w:divBdr>
                                        <w:top w:val="none" w:sz="0" w:space="0" w:color="auto"/>
                                        <w:left w:val="none" w:sz="0" w:space="0" w:color="auto"/>
                                        <w:bottom w:val="none" w:sz="0" w:space="0" w:color="auto"/>
                                        <w:right w:val="none" w:sz="0" w:space="0" w:color="auto"/>
                                      </w:divBdr>
                                    </w:div>
                                    <w:div w:id="408159411">
                                      <w:marLeft w:val="0"/>
                                      <w:marRight w:val="0"/>
                                      <w:marTop w:val="0"/>
                                      <w:marBottom w:val="0"/>
                                      <w:divBdr>
                                        <w:top w:val="none" w:sz="0" w:space="0" w:color="auto"/>
                                        <w:left w:val="none" w:sz="0" w:space="0" w:color="auto"/>
                                        <w:bottom w:val="none" w:sz="0" w:space="0" w:color="auto"/>
                                        <w:right w:val="none" w:sz="0" w:space="0" w:color="auto"/>
                                      </w:divBdr>
                                    </w:div>
                                    <w:div w:id="1573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mylogin.exin.n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xin.com/astride-by-exin/"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xin.com/" TargetMode="External"/><Relationship Id="rId5" Type="http://schemas.openxmlformats.org/officeDocument/2006/relationships/numbering" Target="numbering.xml"/><Relationship Id="rId15" Type="http://schemas.openxmlformats.org/officeDocument/2006/relationships/hyperlink" Target="https://itprofessionalism.org/" TargetMode="External"/><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hyperlink" Target="https://itprofessionalism.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grid.molevel_exin3\Exin%20Holding%20B.V\PPM%20&amp;%20ED%20-%20Templates\TEMPLATE_english_practical_assignments_v1.02_20181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170672F-2B14-4F5C-B815-8C29ABFF2452}"/>
      </w:docPartPr>
      <w:docPartBody>
        <w:p w:rsidR="000B7BF6" w:rsidRDefault="007F1065">
          <w:r w:rsidRPr="005F1DA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panose1 w:val="02000000000000000000"/>
    <w:charset w:val="00"/>
    <w:family w:val="auto"/>
    <w:pitch w:val="variable"/>
    <w:sig w:usb0="E0000AFF" w:usb1="5000217F" w:usb2="00000021" w:usb3="00000000" w:csb0="0000019F" w:csb1="00000000"/>
  </w:font>
  <w:font w:name="Arial Unicode MS">
    <w:panose1 w:val="020B0604020202020204"/>
    <w:charset w:val="80"/>
    <w:family w:val="swiss"/>
    <w:pitch w:val="variable"/>
    <w:sig w:usb0="F7FFAFFF" w:usb1="E9DFFFFF" w:usb2="0000003F" w:usb3="00000000" w:csb0="003F01FF" w:csb1="00000000"/>
  </w:font>
  <w:font w:name="Montserrat SemiBold">
    <w:panose1 w:val="00000000000000000000"/>
    <w:charset w:val="4D"/>
    <w:family w:val="auto"/>
    <w:pitch w:val="variable"/>
    <w:sig w:usb0="A00002FF" w:usb1="4000207B" w:usb2="00000000" w:usb3="00000000" w:csb0="00000197"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etaCorrespondence">
    <w:altName w:val="Century Gothic"/>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065"/>
    <w:rsid w:val="000A7EC8"/>
    <w:rsid w:val="000B7BF6"/>
    <w:rsid w:val="000D2A99"/>
    <w:rsid w:val="00122DBB"/>
    <w:rsid w:val="00192E20"/>
    <w:rsid w:val="0022595F"/>
    <w:rsid w:val="00506949"/>
    <w:rsid w:val="00614EFC"/>
    <w:rsid w:val="00691F89"/>
    <w:rsid w:val="007F1065"/>
    <w:rsid w:val="009B753B"/>
    <w:rsid w:val="009E47B2"/>
    <w:rsid w:val="00A200B8"/>
    <w:rsid w:val="00AC1C06"/>
    <w:rsid w:val="00D06097"/>
    <w:rsid w:val="00EC7FB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106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Exin">
  <a:themeElements>
    <a:clrScheme name="Exin">
      <a:dk1>
        <a:srgbClr val="002A5A"/>
      </a:dk1>
      <a:lt1>
        <a:sysClr val="window" lastClr="FFFFFF"/>
      </a:lt1>
      <a:dk2>
        <a:srgbClr val="00499A"/>
      </a:dk2>
      <a:lt2>
        <a:srgbClr val="BDEBFF"/>
      </a:lt2>
      <a:accent1>
        <a:srgbClr val="009DE0"/>
      </a:accent1>
      <a:accent2>
        <a:srgbClr val="002A5A"/>
      </a:accent2>
      <a:accent3>
        <a:srgbClr val="F5BA30"/>
      </a:accent3>
      <a:accent4>
        <a:srgbClr val="F96B2E"/>
      </a:accent4>
      <a:accent5>
        <a:srgbClr val="00A650"/>
      </a:accent5>
      <a:accent6>
        <a:srgbClr val="7F7F7F"/>
      </a:accent6>
      <a:hlink>
        <a:srgbClr val="009DE0"/>
      </a:hlink>
      <a:folHlink>
        <a:srgbClr val="009DE0"/>
      </a:folHlink>
    </a:clrScheme>
    <a:fontScheme name="Exin">
      <a:majorFont>
        <a:latin typeface="Arial Unicode MS"/>
        <a:ea typeface=""/>
        <a:cs typeface=""/>
      </a:majorFont>
      <a:minorFont>
        <a:latin typeface="Arial Unicode M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F093A55ADD87F4D8506C1AED9336E13" ma:contentTypeVersion="20" ma:contentTypeDescription="Create a new document." ma:contentTypeScope="" ma:versionID="9f27acfc34932a6fb3017815cc517550">
  <xsd:schema xmlns:xsd="http://www.w3.org/2001/XMLSchema" xmlns:xs="http://www.w3.org/2001/XMLSchema" xmlns:p="http://schemas.microsoft.com/office/2006/metadata/properties" xmlns:ns2="babcf66f-7420-42fc-be69-35e4560e537e" xmlns:ns3="38736918-e672-4fcc-8490-d27e12bf5664" targetNamespace="http://schemas.microsoft.com/office/2006/metadata/properties" ma:root="true" ma:fieldsID="9b0edf09a4e20770d617232d1988d3cb" ns2:_="" ns3:_="">
    <xsd:import namespace="babcf66f-7420-42fc-be69-35e4560e537e"/>
    <xsd:import namespace="38736918-e672-4fcc-8490-d27e12bf566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gecontroleerd"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cf66f-7420-42fc-be69-35e4560e53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gecontroleerd" ma:index="18" nillable="true" ma:displayName="gecontroleerd" ma:format="Dropdown" ma:internalName="gecontroleerd" ma:percentage="FALSE">
      <xsd:simpleType>
        <xsd:restriction base="dms:Number"/>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Flow_SignoffStatus" ma:index="22" nillable="true" ma:displayName="Afmeldingsstatus" ma:internalName="Afmeldingsstatus">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f45c0c3-f39e-4b54-a276-b91646f148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736918-e672-4fcc-8490-d27e12bf566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8f509fb7-8cda-46f8-b26d-5f2aa5135109}" ma:internalName="TaxCatchAll" ma:showField="CatchAllData" ma:web="38736918-e672-4fcc-8490-d27e12bf56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gecontroleerd xmlns="babcf66f-7420-42fc-be69-35e4560e537e" xsi:nil="true"/>
    <_Flow_SignoffStatus xmlns="babcf66f-7420-42fc-be69-35e4560e537e" xsi:nil="true"/>
    <TaxCatchAll xmlns="38736918-e672-4fcc-8490-d27e12bf5664" xsi:nil="true"/>
    <lcf76f155ced4ddcb4097134ff3c332f xmlns="babcf66f-7420-42fc-be69-35e4560e537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847D8B-84EA-4B13-82C8-1ECC100D70B4}">
  <ds:schemaRefs>
    <ds:schemaRef ds:uri="http://schemas.openxmlformats.org/officeDocument/2006/bibliography"/>
  </ds:schemaRefs>
</ds:datastoreItem>
</file>

<file path=customXml/itemProps2.xml><?xml version="1.0" encoding="utf-8"?>
<ds:datastoreItem xmlns:ds="http://schemas.openxmlformats.org/officeDocument/2006/customXml" ds:itemID="{F7E36610-36A3-40AD-8A8D-B6CFF2FA7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cf66f-7420-42fc-be69-35e4560e537e"/>
    <ds:schemaRef ds:uri="38736918-e672-4fcc-8490-d27e12bf5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067403-0535-4B34-BD06-BD288DE13E92}">
  <ds:schemaRefs>
    <ds:schemaRef ds:uri="http://schemas.microsoft.com/office/2006/metadata/properties"/>
    <ds:schemaRef ds:uri="http://schemas.microsoft.com/office/infopath/2007/PartnerControls"/>
    <ds:schemaRef ds:uri="babcf66f-7420-42fc-be69-35e4560e537e"/>
    <ds:schemaRef ds:uri="38736918-e672-4fcc-8490-d27e12bf5664"/>
  </ds:schemaRefs>
</ds:datastoreItem>
</file>

<file path=customXml/itemProps4.xml><?xml version="1.0" encoding="utf-8"?>
<ds:datastoreItem xmlns:ds="http://schemas.openxmlformats.org/officeDocument/2006/customXml" ds:itemID="{D7480482-0123-4698-8006-737C85078B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C:\Users\ingrid.molevel_exin3\Exin Holding B.V\PPM &amp; ED - Templates\TEMPLATE_english_practical_assignments_v1.02_201812.dotx</Template>
  <TotalTime>12</TotalTime>
  <Pages>16</Pages>
  <Words>1552</Words>
  <Characters>8847</Characters>
  <Application>Microsoft Office Word</Application>
  <DocSecurity>0</DocSecurity>
  <Lines>73</Lines>
  <Paragraphs>20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lpstr>
    </vt:vector>
  </TitlesOfParts>
  <Company>Mediatraffic Press</Company>
  <LinksUpToDate>false</LinksUpToDate>
  <CharactersWithSpaces>10379</CharactersWithSpaces>
  <SharedDoc>false</SharedDoc>
  <HLinks>
    <vt:vector size="30" baseType="variant">
      <vt:variant>
        <vt:i4>4784200</vt:i4>
      </vt:variant>
      <vt:variant>
        <vt:i4>27</vt:i4>
      </vt:variant>
      <vt:variant>
        <vt:i4>0</vt:i4>
      </vt:variant>
      <vt:variant>
        <vt:i4>5</vt:i4>
      </vt:variant>
      <vt:variant>
        <vt:lpwstr>http://www.exin.com/</vt:lpwstr>
      </vt:variant>
      <vt:variant>
        <vt:lpwstr/>
      </vt:variant>
      <vt:variant>
        <vt:i4>1966134</vt:i4>
      </vt:variant>
      <vt:variant>
        <vt:i4>20</vt:i4>
      </vt:variant>
      <vt:variant>
        <vt:i4>0</vt:i4>
      </vt:variant>
      <vt:variant>
        <vt:i4>5</vt:i4>
      </vt:variant>
      <vt:variant>
        <vt:lpwstr/>
      </vt:variant>
      <vt:variant>
        <vt:lpwstr>_Toc321308405</vt:lpwstr>
      </vt:variant>
      <vt:variant>
        <vt:i4>1966134</vt:i4>
      </vt:variant>
      <vt:variant>
        <vt:i4>14</vt:i4>
      </vt:variant>
      <vt:variant>
        <vt:i4>0</vt:i4>
      </vt:variant>
      <vt:variant>
        <vt:i4>5</vt:i4>
      </vt:variant>
      <vt:variant>
        <vt:lpwstr/>
      </vt:variant>
      <vt:variant>
        <vt:lpwstr>_Toc321308404</vt:lpwstr>
      </vt:variant>
      <vt:variant>
        <vt:i4>1966134</vt:i4>
      </vt:variant>
      <vt:variant>
        <vt:i4>8</vt:i4>
      </vt:variant>
      <vt:variant>
        <vt:i4>0</vt:i4>
      </vt:variant>
      <vt:variant>
        <vt:i4>5</vt:i4>
      </vt:variant>
      <vt:variant>
        <vt:lpwstr/>
      </vt:variant>
      <vt:variant>
        <vt:lpwstr>_Toc321308403</vt:lpwstr>
      </vt:variant>
      <vt:variant>
        <vt:i4>1966134</vt:i4>
      </vt:variant>
      <vt:variant>
        <vt:i4>2</vt:i4>
      </vt:variant>
      <vt:variant>
        <vt:i4>0</vt:i4>
      </vt:variant>
      <vt:variant>
        <vt:i4>5</vt:i4>
      </vt:variant>
      <vt:variant>
        <vt:lpwstr/>
      </vt:variant>
      <vt:variant>
        <vt:lpwstr>_Toc321308402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Ingrid Moleveld</dc:creator>
  <cp:lastModifiedBy>EXIN | Ingrid Moleveld</cp:lastModifiedBy>
  <cp:revision>12</cp:revision>
  <cp:lastPrinted>2020-12-08T16:29:00Z</cp:lastPrinted>
  <dcterms:created xsi:type="dcterms:W3CDTF">2025-10-06T08:50:00Z</dcterms:created>
  <dcterms:modified xsi:type="dcterms:W3CDTF">2025-10-08T05:26:00Z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ifyasaiso@yahoo.com@www.mendeley.com</vt:lpwstr>
  </property>
  <property fmtid="{D5CDD505-2E9C-101B-9397-08002B2CF9AE}" pid="4" name="Mendeley Citation Style_1">
    <vt:lpwstr>http://www.zotero.org/styles/din-1505-2-numeric-alphabetical</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(AMA)</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http://www.zotero.org/styles/chicago-fullnote-bibliography</vt:lpwstr>
  </property>
  <property fmtid="{D5CDD505-2E9C-101B-9397-08002B2CF9AE}" pid="10" name="Mendeley Recent Style Name 2_1">
    <vt:lpwstr>Chicago Manual of Style (full note)</vt:lpwstr>
  </property>
  <property fmtid="{D5CDD505-2E9C-101B-9397-08002B2CF9AE}" pid="11" name="Mendeley Recent Style Id 3_1">
    <vt:lpwstr>http://www.zotero.org/styles/din-1505-2-alphanumeric</vt:lpwstr>
  </property>
  <property fmtid="{D5CDD505-2E9C-101B-9397-08002B2CF9AE}" pid="12" name="Mendeley Recent Style Name 3_1">
    <vt:lpwstr>DIN 1505-2 (alphanumeric, German)</vt:lpwstr>
  </property>
  <property fmtid="{D5CDD505-2E9C-101B-9397-08002B2CF9AE}" pid="13" name="Mendeley Recent Style Id 4_1">
    <vt:lpwstr>http://www.zotero.org/styles/din-1505-2</vt:lpwstr>
  </property>
  <property fmtid="{D5CDD505-2E9C-101B-9397-08002B2CF9AE}" pid="14" name="Mendeley Recent Style Name 4_1">
    <vt:lpwstr>DIN 1505-2 (author-date, German)</vt:lpwstr>
  </property>
  <property fmtid="{D5CDD505-2E9C-101B-9397-08002B2CF9AE}" pid="15" name="Mendeley Recent Style Id 5_1">
    <vt:lpwstr>http://www.zotero.org/styles/din-1505-2-numeric</vt:lpwstr>
  </property>
  <property fmtid="{D5CDD505-2E9C-101B-9397-08002B2CF9AE}" pid="16" name="Mendeley Recent Style Name 5_1">
    <vt:lpwstr>DIN 1505-2 (numeric, German)</vt:lpwstr>
  </property>
  <property fmtid="{D5CDD505-2E9C-101B-9397-08002B2CF9AE}" pid="17" name="Mendeley Recent Style Id 6_1">
    <vt:lpwstr>http://www.zotero.org/styles/din-1505-2-numeric-alphabetical</vt:lpwstr>
  </property>
  <property fmtid="{D5CDD505-2E9C-101B-9397-08002B2CF9AE}" pid="18" name="Mendeley Recent Style Name 6_1">
    <vt:lpwstr>DIN 1505-2 (numeric, sorted alphabetically, German)</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ContentTypeId">
    <vt:lpwstr>0x0101008F093A55ADD87F4D8506C1AED9336E13</vt:lpwstr>
  </property>
  <property fmtid="{D5CDD505-2E9C-101B-9397-08002B2CF9AE}" pid="26" name="AuthorIds_UIVersion_512">
    <vt:lpwstr>14</vt:lpwstr>
  </property>
  <property fmtid="{D5CDD505-2E9C-101B-9397-08002B2CF9AE}" pid="27" name="AuthorIds_UIVersion_2560">
    <vt:lpwstr>20</vt:lpwstr>
  </property>
  <property fmtid="{D5CDD505-2E9C-101B-9397-08002B2CF9AE}" pid="28" name="AuthorIds_UIVersion_8192">
    <vt:lpwstr>20,14</vt:lpwstr>
  </property>
  <property fmtid="{D5CDD505-2E9C-101B-9397-08002B2CF9AE}" pid="29" name="AuthorIds_UIVersion_8704">
    <vt:lpwstr>20</vt:lpwstr>
  </property>
  <property fmtid="{D5CDD505-2E9C-101B-9397-08002B2CF9AE}" pid="30" name="AuthorIds_UIVersion_9728">
    <vt:lpwstr>14</vt:lpwstr>
  </property>
  <property fmtid="{D5CDD505-2E9C-101B-9397-08002B2CF9AE}" pid="31" name="MediaServiceImageTags">
    <vt:lpwstr/>
  </property>
</Properties>
</file>